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9964"/>
      </w:tblGrid>
      <w:tr w:rsidR="00BC0B76" w14:paraId="586897ED" w14:textId="77777777" w:rsidTr="00BC0B76">
        <w:tc>
          <w:tcPr>
            <w:tcW w:w="5000" w:type="pct"/>
          </w:tcPr>
          <w:p w14:paraId="719ECE0B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0FDD9643" w14:textId="5559DFA3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 xml:space="preserve">El (los) abajo firmante(s) como autor(es) del documento titulado: </w:t>
            </w:r>
            <w:r w:rsidR="001F599F" w:rsidRPr="001F599F">
              <w:rPr>
                <w:rFonts w:cs="Arial"/>
                <w:b/>
                <w:bCs/>
                <w:szCs w:val="20"/>
              </w:rPr>
              <w:t>EFECTIVIDAD DE UN PROGRAMA DE PREHABILITACION QUIRÚRGICA EN PACIENTES LLEVADOS A CIRUGÍA DE CITORREDUCCIÓN Y QUIMIOTERAPIA INTRAPERITONEAL HIPERTÉRMICA EN EL INSTITUTO NACIONAL DE CANCEROLOGÍA – INFORME PRELIMINA</w:t>
            </w:r>
          </w:p>
          <w:p w14:paraId="42DA372C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_______________________________________________________________________________________</w:t>
            </w:r>
          </w:p>
          <w:p w14:paraId="48835A9E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72382BBF" w14:textId="584B353F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 xml:space="preserve">Y del cual se realiza entrega de una copia, </w:t>
            </w:r>
            <w:r w:rsidRPr="00BC0B76">
              <w:rPr>
                <w:rFonts w:cs="Arial"/>
                <w:b/>
                <w:bCs/>
                <w:szCs w:val="20"/>
              </w:rPr>
              <w:t>AUTORIZA(N)</w:t>
            </w:r>
            <w:r w:rsidRPr="00BC0B76">
              <w:rPr>
                <w:rFonts w:cs="Arial"/>
                <w:szCs w:val="20"/>
              </w:rPr>
              <w:t xml:space="preserve"> al INSTITUTO NACIONAL DE CANCEROLOGÍA, para que bajo la estricta custodia del (la) profesional de la BIBLIOTECA “MARIO GAITÁN YANGÜAS”, </w:t>
            </w:r>
            <w:r w:rsidRPr="00BC0B76">
              <w:rPr>
                <w:rFonts w:cs="Arial"/>
                <w:b/>
                <w:bCs/>
                <w:szCs w:val="20"/>
              </w:rPr>
              <w:t>SE PERMITA LA CONSULTA DE ESTE DOCUMENTO</w:t>
            </w:r>
            <w:r w:rsidRPr="00BC0B76">
              <w:rPr>
                <w:rFonts w:cs="Arial"/>
                <w:szCs w:val="20"/>
              </w:rPr>
              <w:t xml:space="preserve">, a los docentes, médicos, investigadores, estudiantes de ciencias de la salud, demás profesionales de la salud y comunidad interesada, al considerar que es una herramienta muy valiosa para uso científico y académico. </w:t>
            </w:r>
          </w:p>
          <w:p w14:paraId="6FF3421C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623C1299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 debe permitirse la copia, reproducción parcial o total de este documento, como tampoco debe ser retirado de la biblioteca.</w:t>
            </w:r>
          </w:p>
          <w:p w14:paraId="35A25D1C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30DAD9BC" w14:textId="79A086A5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 xml:space="preserve">Dada en Bogotá, a los </w:t>
            </w:r>
            <w:r w:rsidRPr="00952C8A">
              <w:rPr>
                <w:rFonts w:cs="Arial"/>
                <w:szCs w:val="20"/>
                <w:u w:val="single"/>
              </w:rPr>
              <w:t>__</w:t>
            </w:r>
            <w:r w:rsidR="00952C8A" w:rsidRPr="00952C8A">
              <w:rPr>
                <w:rFonts w:cs="Arial"/>
                <w:szCs w:val="20"/>
                <w:u w:val="single"/>
              </w:rPr>
              <w:t>24</w:t>
            </w:r>
            <w:r w:rsidRPr="00BC0B76">
              <w:rPr>
                <w:rFonts w:cs="Arial"/>
                <w:szCs w:val="20"/>
              </w:rPr>
              <w:t xml:space="preserve">_____días del mes de </w:t>
            </w:r>
            <w:r w:rsidRPr="00952C8A">
              <w:rPr>
                <w:rFonts w:cs="Arial"/>
                <w:szCs w:val="20"/>
                <w:u w:val="single"/>
              </w:rPr>
              <w:t>__</w:t>
            </w:r>
            <w:proofErr w:type="spellStart"/>
            <w:r w:rsidR="001F599F" w:rsidRPr="00952C8A">
              <w:rPr>
                <w:rFonts w:cs="Arial"/>
                <w:szCs w:val="20"/>
                <w:u w:val="single"/>
              </w:rPr>
              <w:t>Julio</w:t>
            </w:r>
            <w:r w:rsidRPr="00952C8A">
              <w:rPr>
                <w:rFonts w:cs="Arial"/>
                <w:szCs w:val="20"/>
                <w:u w:val="single"/>
              </w:rPr>
              <w:t>______________________</w:t>
            </w:r>
            <w:r w:rsidRPr="00BC0B76">
              <w:rPr>
                <w:rFonts w:cs="Arial"/>
                <w:szCs w:val="20"/>
              </w:rPr>
              <w:t>de</w:t>
            </w:r>
            <w:proofErr w:type="spellEnd"/>
            <w:r w:rsidRPr="00BC0B76">
              <w:rPr>
                <w:rFonts w:cs="Arial"/>
                <w:szCs w:val="20"/>
              </w:rPr>
              <w:t xml:space="preserve"> 20</w:t>
            </w:r>
            <w:r w:rsidR="001F599F">
              <w:rPr>
                <w:rFonts w:cs="Arial"/>
                <w:szCs w:val="20"/>
              </w:rPr>
              <w:t>25</w:t>
            </w:r>
            <w:r w:rsidRPr="00BC0B76">
              <w:rPr>
                <w:rFonts w:cs="Arial"/>
                <w:szCs w:val="20"/>
              </w:rPr>
              <w:t>____</w:t>
            </w:r>
          </w:p>
          <w:p w14:paraId="56DFBD9D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607A1257" w14:textId="77777777" w:rsid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Firma(s) autor(es):</w:t>
            </w:r>
          </w:p>
          <w:p w14:paraId="4900FD36" w14:textId="47B002D1" w:rsidR="00952C8A" w:rsidRPr="00BC0B76" w:rsidRDefault="00952C8A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2895D3E4" w14:textId="22A91417" w:rsidR="00BC0B76" w:rsidRPr="00BC0B76" w:rsidRDefault="00952C8A" w:rsidP="00BC0B76">
            <w:pPr>
              <w:spacing w:line="360" w:lineRule="auto"/>
              <w:rPr>
                <w:rFonts w:cs="Arial"/>
                <w:szCs w:val="20"/>
              </w:rPr>
            </w:pPr>
            <w:r>
              <w:rPr>
                <w:noProof/>
                <w:bdr w:val="none" w:sz="0" w:space="0" w:color="auto" w:frame="1"/>
              </w:rPr>
              <w:drawing>
                <wp:inline distT="0" distB="0" distL="0" distR="0" wp14:anchorId="31925A7E" wp14:editId="38B7383C">
                  <wp:extent cx="1819551" cy="586740"/>
                  <wp:effectExtent l="0" t="0" r="9525" b="3810"/>
                  <wp:docPr id="920288843" name="Imagen 920288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129" cy="59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szCs w:val="20"/>
              </w:rPr>
              <w:t xml:space="preserve">                                             </w:t>
            </w:r>
            <w:r>
              <w:rPr>
                <w:noProof/>
              </w:rPr>
              <w:drawing>
                <wp:inline distT="0" distB="0" distL="0" distR="0" wp14:anchorId="4B746CC1" wp14:editId="2B85458C">
                  <wp:extent cx="2065020" cy="468042"/>
                  <wp:effectExtent l="0" t="0" r="0" b="8255"/>
                  <wp:docPr id="80242020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420206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825" cy="475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7CA03A" w14:textId="77777777" w:rsidR="00952C8A" w:rsidRPr="00BC0B76" w:rsidRDefault="00952C8A" w:rsidP="00952C8A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____________________</w:t>
            </w:r>
            <w:r>
              <w:rPr>
                <w:rFonts w:cs="Arial"/>
                <w:szCs w:val="20"/>
              </w:rPr>
              <w:t>__</w:t>
            </w:r>
            <w:r w:rsidRPr="00BC0B76">
              <w:rPr>
                <w:rFonts w:cs="Arial"/>
                <w:szCs w:val="20"/>
              </w:rPr>
              <w:t>_____________</w:t>
            </w:r>
            <w:r>
              <w:rPr>
                <w:rFonts w:cs="Arial"/>
                <w:szCs w:val="20"/>
              </w:rPr>
              <w:t xml:space="preserve">              </w:t>
            </w:r>
            <w:r w:rsidRPr="00BC0B76">
              <w:rPr>
                <w:rFonts w:cs="Arial"/>
                <w:szCs w:val="20"/>
              </w:rPr>
              <w:t>____________________</w:t>
            </w:r>
            <w:r>
              <w:rPr>
                <w:rFonts w:cs="Arial"/>
                <w:szCs w:val="20"/>
              </w:rPr>
              <w:t>__</w:t>
            </w:r>
            <w:r w:rsidRPr="00BC0B76">
              <w:rPr>
                <w:rFonts w:cs="Arial"/>
                <w:szCs w:val="20"/>
              </w:rPr>
              <w:t>_____________</w:t>
            </w:r>
          </w:p>
          <w:p w14:paraId="6F1BB998" w14:textId="658E2422" w:rsidR="00952C8A" w:rsidRPr="00BC0B76" w:rsidRDefault="00952C8A" w:rsidP="00952C8A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Nombre:</w:t>
            </w:r>
            <w:r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Osman Osvaldo Alfonso</w:t>
            </w:r>
            <w:r>
              <w:rPr>
                <w:rFonts w:cs="Arial"/>
                <w:szCs w:val="20"/>
              </w:rPr>
              <w:t xml:space="preserve">                              </w:t>
            </w:r>
            <w:r w:rsidRPr="00BC0B76">
              <w:rPr>
                <w:rFonts w:cs="Arial"/>
                <w:szCs w:val="20"/>
              </w:rPr>
              <w:t>Nombre:</w:t>
            </w:r>
            <w:r>
              <w:rPr>
                <w:rFonts w:cs="Arial"/>
                <w:szCs w:val="20"/>
              </w:rPr>
              <w:t xml:space="preserve"> Mauricio </w:t>
            </w:r>
            <w:proofErr w:type="spellStart"/>
            <w:r>
              <w:rPr>
                <w:rFonts w:cs="Arial"/>
                <w:szCs w:val="20"/>
              </w:rPr>
              <w:t>Garcia</w:t>
            </w:r>
            <w:proofErr w:type="spellEnd"/>
            <w:r>
              <w:rPr>
                <w:rFonts w:cs="Arial"/>
                <w:szCs w:val="20"/>
              </w:rPr>
              <w:t xml:space="preserve"> Mora</w:t>
            </w:r>
          </w:p>
          <w:p w14:paraId="15ABE4F9" w14:textId="0CE57F23" w:rsidR="00952C8A" w:rsidRPr="00BC0B76" w:rsidRDefault="00952C8A" w:rsidP="00952C8A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C.C.</w:t>
            </w:r>
            <w:r>
              <w:rPr>
                <w:rFonts w:cs="Arial"/>
                <w:szCs w:val="20"/>
              </w:rPr>
              <w:t xml:space="preserve">     </w:t>
            </w:r>
            <w:r>
              <w:rPr>
                <w:rFonts w:cs="Arial"/>
                <w:szCs w:val="20"/>
              </w:rPr>
              <w:t>7186736</w:t>
            </w:r>
            <w:r>
              <w:rPr>
                <w:rFonts w:cs="Arial"/>
                <w:szCs w:val="20"/>
              </w:rPr>
              <w:t xml:space="preserve">                                                          </w:t>
            </w:r>
            <w:r w:rsidRPr="00BC0B76">
              <w:rPr>
                <w:rFonts w:cs="Arial"/>
                <w:szCs w:val="20"/>
              </w:rPr>
              <w:t>C.C.</w:t>
            </w:r>
            <w:r>
              <w:rPr>
                <w:rFonts w:cs="Arial"/>
                <w:szCs w:val="20"/>
              </w:rPr>
              <w:t xml:space="preserve"> </w:t>
            </w:r>
            <w:r>
              <w:rPr>
                <w:lang w:val="es-MX"/>
              </w:rPr>
              <w:t>79601804</w:t>
            </w:r>
          </w:p>
          <w:p w14:paraId="483768C6" w14:textId="77777777" w:rsid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10BB4169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7AC90593" w14:textId="4FFECB5E" w:rsidR="00BC0B76" w:rsidRPr="00BC0B76" w:rsidRDefault="00952C8A" w:rsidP="00E66454">
            <w:pPr>
              <w:tabs>
                <w:tab w:val="center" w:pos="4874"/>
              </w:tabs>
              <w:spacing w:line="360" w:lineRule="auto"/>
              <w:rPr>
                <w:rFonts w:cs="Arial"/>
                <w:szCs w:val="20"/>
              </w:rPr>
            </w:pPr>
            <w:r w:rsidRPr="00351462">
              <w:rPr>
                <w:rFonts w:cs="Arial"/>
                <w:noProof/>
                <w:szCs w:val="20"/>
              </w:rPr>
              <w:drawing>
                <wp:inline distT="0" distB="0" distL="0" distR="0" wp14:anchorId="380EA4ED" wp14:editId="6768D56D">
                  <wp:extent cx="1328340" cy="550545"/>
                  <wp:effectExtent l="0" t="0" r="5715" b="190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339" cy="567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66454">
              <w:rPr>
                <w:rFonts w:cs="Arial"/>
                <w:szCs w:val="20"/>
              </w:rPr>
              <w:tab/>
              <w:t xml:space="preserve">                                                   </w:t>
            </w:r>
            <w:r w:rsidR="00E66454">
              <w:rPr>
                <w:noProof/>
              </w:rPr>
              <w:drawing>
                <wp:inline distT="0" distB="0" distL="0" distR="0" wp14:anchorId="27721FF4" wp14:editId="46B8E453">
                  <wp:extent cx="2026920" cy="496874"/>
                  <wp:effectExtent l="0" t="0" r="0" b="0"/>
                  <wp:docPr id="426885009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229" cy="510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E7CD98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____________________</w:t>
            </w:r>
            <w:r>
              <w:rPr>
                <w:rFonts w:cs="Arial"/>
                <w:szCs w:val="20"/>
              </w:rPr>
              <w:t>__</w:t>
            </w:r>
            <w:r w:rsidRPr="00BC0B76">
              <w:rPr>
                <w:rFonts w:cs="Arial"/>
                <w:szCs w:val="20"/>
              </w:rPr>
              <w:t>_____________</w:t>
            </w:r>
            <w:r>
              <w:rPr>
                <w:rFonts w:cs="Arial"/>
                <w:szCs w:val="20"/>
              </w:rPr>
              <w:t xml:space="preserve">              </w:t>
            </w:r>
            <w:r w:rsidRPr="00BC0B76">
              <w:rPr>
                <w:rFonts w:cs="Arial"/>
                <w:szCs w:val="20"/>
              </w:rPr>
              <w:t>____________________</w:t>
            </w:r>
            <w:r>
              <w:rPr>
                <w:rFonts w:cs="Arial"/>
                <w:szCs w:val="20"/>
              </w:rPr>
              <w:t>__</w:t>
            </w:r>
            <w:r w:rsidRPr="00BC0B76">
              <w:rPr>
                <w:rFonts w:cs="Arial"/>
                <w:szCs w:val="20"/>
              </w:rPr>
              <w:t>_____________</w:t>
            </w:r>
          </w:p>
          <w:p w14:paraId="33C6F6FE" w14:textId="1A1CB765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Nombre:</w:t>
            </w:r>
            <w:r>
              <w:rPr>
                <w:rFonts w:cs="Arial"/>
                <w:szCs w:val="20"/>
              </w:rPr>
              <w:t xml:space="preserve">     </w:t>
            </w:r>
            <w:r w:rsidR="00952C8A">
              <w:rPr>
                <w:rFonts w:cs="Arial"/>
                <w:szCs w:val="20"/>
              </w:rPr>
              <w:t>Diana Mayerli Parrado</w:t>
            </w:r>
            <w:r>
              <w:rPr>
                <w:rFonts w:cs="Arial"/>
                <w:szCs w:val="20"/>
              </w:rPr>
              <w:t xml:space="preserve">                              </w:t>
            </w:r>
            <w:r w:rsidRPr="00BC0B76">
              <w:rPr>
                <w:rFonts w:cs="Arial"/>
                <w:szCs w:val="20"/>
              </w:rPr>
              <w:t>Nombre:</w:t>
            </w:r>
            <w:r w:rsidR="00E66454">
              <w:rPr>
                <w:rFonts w:cs="Arial"/>
                <w:szCs w:val="20"/>
              </w:rPr>
              <w:t xml:space="preserve"> </w:t>
            </w:r>
            <w:r w:rsidR="00E66454" w:rsidRPr="00B06570">
              <w:rPr>
                <w:lang w:val="es-MX"/>
              </w:rPr>
              <w:t>Gerson Germán Aldana</w:t>
            </w:r>
          </w:p>
          <w:p w14:paraId="1C583292" w14:textId="4878DF51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C.C.</w:t>
            </w:r>
            <w:r>
              <w:rPr>
                <w:rFonts w:cs="Arial"/>
                <w:szCs w:val="20"/>
              </w:rPr>
              <w:t xml:space="preserve"> </w:t>
            </w:r>
            <w:r w:rsidR="00952C8A" w:rsidRPr="00B06570">
              <w:rPr>
                <w:lang w:val="es-MX"/>
              </w:rPr>
              <w:t>1032444792</w:t>
            </w:r>
            <w:r>
              <w:rPr>
                <w:rFonts w:cs="Arial"/>
                <w:szCs w:val="20"/>
              </w:rPr>
              <w:t xml:space="preserve">                                                         </w:t>
            </w:r>
            <w:r w:rsidRPr="00BC0B76">
              <w:rPr>
                <w:rFonts w:cs="Arial"/>
                <w:szCs w:val="20"/>
              </w:rPr>
              <w:t>C.C.</w:t>
            </w:r>
            <w:r w:rsidR="00E66454" w:rsidRPr="00B06570">
              <w:rPr>
                <w:lang w:val="es-MX"/>
              </w:rPr>
              <w:t xml:space="preserve"> </w:t>
            </w:r>
            <w:r w:rsidR="00E66454" w:rsidRPr="00B06570">
              <w:rPr>
                <w:lang w:val="es-MX"/>
              </w:rPr>
              <w:t>1032453980.</w:t>
            </w:r>
          </w:p>
          <w:p w14:paraId="7E98CBA0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lastRenderedPageBreak/>
              <w:t>____________________</w:t>
            </w:r>
            <w:r>
              <w:rPr>
                <w:rFonts w:cs="Arial"/>
                <w:szCs w:val="20"/>
              </w:rPr>
              <w:t>__</w:t>
            </w:r>
            <w:r w:rsidRPr="00BC0B76">
              <w:rPr>
                <w:rFonts w:cs="Arial"/>
                <w:szCs w:val="20"/>
              </w:rPr>
              <w:t>_____________</w:t>
            </w:r>
            <w:r>
              <w:rPr>
                <w:rFonts w:cs="Arial"/>
                <w:szCs w:val="20"/>
              </w:rPr>
              <w:t xml:space="preserve">              </w:t>
            </w:r>
            <w:r w:rsidRPr="00BC0B76">
              <w:rPr>
                <w:rFonts w:cs="Arial"/>
                <w:szCs w:val="20"/>
              </w:rPr>
              <w:t>____________________</w:t>
            </w:r>
            <w:r>
              <w:rPr>
                <w:rFonts w:cs="Arial"/>
                <w:szCs w:val="20"/>
              </w:rPr>
              <w:t>__</w:t>
            </w:r>
            <w:r w:rsidRPr="00BC0B76">
              <w:rPr>
                <w:rFonts w:cs="Arial"/>
                <w:szCs w:val="20"/>
              </w:rPr>
              <w:t>_____________</w:t>
            </w:r>
          </w:p>
          <w:p w14:paraId="46C8A8FE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Nombre:</w:t>
            </w:r>
            <w:r>
              <w:rPr>
                <w:rFonts w:cs="Arial"/>
                <w:szCs w:val="20"/>
              </w:rPr>
              <w:t xml:space="preserve">                                                                      </w:t>
            </w:r>
            <w:r w:rsidRPr="00BC0B76">
              <w:rPr>
                <w:rFonts w:cs="Arial"/>
                <w:szCs w:val="20"/>
              </w:rPr>
              <w:t>Nombre:</w:t>
            </w:r>
          </w:p>
          <w:p w14:paraId="1B07F975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C.C.</w:t>
            </w:r>
            <w:r>
              <w:rPr>
                <w:rFonts w:cs="Arial"/>
                <w:szCs w:val="20"/>
              </w:rPr>
              <w:t xml:space="preserve">                                                                             </w:t>
            </w:r>
            <w:r w:rsidRPr="00BC0B76">
              <w:rPr>
                <w:rFonts w:cs="Arial"/>
                <w:szCs w:val="20"/>
              </w:rPr>
              <w:t>C.C.</w:t>
            </w:r>
          </w:p>
          <w:p w14:paraId="1BF9C789" w14:textId="77777777" w:rsid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</w:tc>
      </w:tr>
    </w:tbl>
    <w:p w14:paraId="3F99520A" w14:textId="77777777" w:rsidR="00E06DA4" w:rsidRDefault="00E06DA4">
      <w:pPr>
        <w:rPr>
          <w:rFonts w:cs="Arial"/>
          <w:szCs w:val="20"/>
        </w:rPr>
      </w:pPr>
    </w:p>
    <w:p w14:paraId="77ED1588" w14:textId="77777777" w:rsidR="00BC0B76" w:rsidRDefault="00BC0B76">
      <w:pPr>
        <w:rPr>
          <w:rFonts w:cs="Arial"/>
          <w:szCs w:val="20"/>
        </w:rPr>
      </w:pPr>
    </w:p>
    <w:p w14:paraId="5D6002AF" w14:textId="77777777" w:rsidR="00BC0B76" w:rsidRDefault="00BC0B76">
      <w:pPr>
        <w:rPr>
          <w:rFonts w:cs="Arial"/>
          <w:szCs w:val="20"/>
        </w:rPr>
      </w:pPr>
    </w:p>
    <w:p w14:paraId="4753CC37" w14:textId="77777777" w:rsidR="00BC0B76" w:rsidRDefault="00BC0B76">
      <w:pPr>
        <w:rPr>
          <w:rFonts w:cs="Arial"/>
          <w:szCs w:val="20"/>
        </w:rPr>
      </w:pPr>
    </w:p>
    <w:sdt>
      <w:sdtPr>
        <w:rPr>
          <w:rStyle w:val="Estilo1"/>
          <w:b/>
          <w:color w:val="000000" w:themeColor="text1"/>
          <w:sz w:val="22"/>
          <w:szCs w:val="22"/>
        </w:rPr>
        <w:alias w:val="ControlVersiones"/>
        <w:tag w:val="ControlVersiones"/>
        <w:id w:val="-91855611"/>
        <w:lock w:val="sdtLocked"/>
        <w:placeholder>
          <w:docPart w:val="861ECA3861F342E386443B4D493268C9"/>
        </w:placeholder>
        <w15:color w:val="FFFFFF"/>
      </w:sdtPr>
      <w:sdtContent>
        <w:p w14:paraId="74CE2F3F" w14:textId="2D80F3FE" w:rsidR="007506E2" w:rsidRDefault="00035B96" w:rsidP="007506E2">
          <w:pPr>
            <w:rPr>
              <w:rStyle w:val="Estilo1"/>
              <w:b/>
              <w:color w:val="000000" w:themeColor="text1"/>
            </w:rPr>
          </w:pPr>
          <w:r>
            <w:rPr>
              <w:b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471D1FE1" wp14:editId="638A9381">
                <wp:extent cx="6333490" cy="1031875"/>
                <wp:effectExtent l="0" t="0" r="0" b="0"/>
                <wp:docPr id="1258851007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8851007" name="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3490" cy="1031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4F778DA" w14:textId="77777777" w:rsidR="00E06DA4" w:rsidRDefault="00E06DA4" w:rsidP="00D64AD0">
      <w:pPr>
        <w:tabs>
          <w:tab w:val="left" w:pos="1680"/>
        </w:tabs>
        <w:rPr>
          <w:rFonts w:cs="Arial"/>
          <w:szCs w:val="20"/>
        </w:rPr>
      </w:pPr>
    </w:p>
    <w:p w14:paraId="44E40B80" w14:textId="77777777" w:rsidR="00D64AD0" w:rsidRDefault="0066295D" w:rsidP="00D64AD0">
      <w:pPr>
        <w:tabs>
          <w:tab w:val="left" w:pos="1680"/>
        </w:tabs>
        <w:rPr>
          <w:rFonts w:cs="Arial"/>
          <w:szCs w:val="20"/>
        </w:rPr>
      </w:pPr>
      <w:r w:rsidRPr="00D64AD0">
        <w:rPr>
          <w:rFonts w:cs="Arial"/>
          <w:noProof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0D54161" wp14:editId="1039E302">
                <wp:simplePos x="0" y="0"/>
                <wp:positionH relativeFrom="column">
                  <wp:posOffset>1157605</wp:posOffset>
                </wp:positionH>
                <wp:positionV relativeFrom="paragraph">
                  <wp:posOffset>10795</wp:posOffset>
                </wp:positionV>
                <wp:extent cx="5223510" cy="152400"/>
                <wp:effectExtent l="10795" t="8890" r="13970" b="10160"/>
                <wp:wrapThrough wrapText="bothSides">
                  <wp:wrapPolygon edited="0">
                    <wp:start x="2996" y="-1350"/>
                    <wp:lineTo x="-79" y="2700"/>
                    <wp:lineTo x="-79" y="10800"/>
                    <wp:lineTo x="158" y="20250"/>
                    <wp:lineTo x="158" y="21600"/>
                    <wp:lineTo x="21403" y="21600"/>
                    <wp:lineTo x="21442" y="20250"/>
                    <wp:lineTo x="21679" y="8100"/>
                    <wp:lineTo x="21639" y="2700"/>
                    <wp:lineTo x="3193" y="-1350"/>
                    <wp:lineTo x="2996" y="-1350"/>
                  </wp:wrapPolygon>
                </wp:wrapThrough>
                <wp:docPr id="1" name="WordAr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23510" cy="152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128D71" w14:textId="77777777" w:rsidR="0066295D" w:rsidRDefault="0066295D" w:rsidP="006629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Verdana" w:eastAsia="Verdana" w:hAnsi="Verdana" w:cs="Verdana"/>
                                <w:outline/>
                                <w:color w:val="808080"/>
                                <w:szCs w:val="20"/>
                                <w14:textOutline w14:w="9525" w14:cap="flat" w14:cmpd="sng" w14:algn="ctr">
                                  <w14:solidFill>
                                    <w14:srgbClr w14:val="8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"TODA VERSIÓN IMPRESA DE ESTE DOCUMENTO SE CONSIDERA DOCUMENTO NO CONTROLADO"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D54161" id="_x0000_t202" coordsize="21600,21600" o:spt="202" path="m,l,21600r21600,l21600,xe">
                <v:stroke joinstyle="miter"/>
                <v:path gradientshapeok="t" o:connecttype="rect"/>
              </v:shapetype>
              <v:shape id="WordArt 21" o:spid="_x0000_s1026" type="#_x0000_t202" style="position:absolute;left:0;text-align:left;margin-left:91.15pt;margin-top:.85pt;width:411.3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" filled="f" stroked="f">
                <o:lock v:ext="edit" shapetype="t"/>
                <v:textbox style="mso-fit-shape-to-text:t">
                  <w:txbxContent>
                    <w:p w14:paraId="7B128D71" w14:textId="77777777" w:rsidR="0066295D" w:rsidRDefault="0066295D" w:rsidP="0066295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Verdana" w:eastAsia="Verdana" w:hAnsi="Verdana" w:cs="Verdana"/>
                          <w:outline/>
                          <w:color w:val="808080"/>
                          <w:szCs w:val="20"/>
                          <w14:textOutline w14:w="9525" w14:cap="flat" w14:cmpd="sng" w14:algn="ctr">
                            <w14:solidFill>
                              <w14:srgbClr w14:val="8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"TODA VERSIÓN IMPRESA DE ESTE DOCUMENTO SE CONSIDERA DOCUMENTO NO CONTROLADO"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B9A1233" w14:textId="77777777" w:rsidR="00D4062C" w:rsidRPr="00D64AD0" w:rsidRDefault="00D4062C" w:rsidP="00D64AD0">
      <w:pPr>
        <w:tabs>
          <w:tab w:val="left" w:pos="1680"/>
        </w:tabs>
        <w:rPr>
          <w:rFonts w:cs="Arial"/>
          <w:szCs w:val="20"/>
        </w:rPr>
      </w:pPr>
    </w:p>
    <w:tbl>
      <w:tblPr>
        <w:tblW w:w="487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1"/>
        <w:gridCol w:w="2168"/>
        <w:gridCol w:w="1284"/>
        <w:gridCol w:w="1880"/>
        <w:gridCol w:w="1245"/>
        <w:gridCol w:w="1919"/>
      </w:tblGrid>
      <w:tr w:rsidR="00437BE8" w:rsidRPr="00D64AD0" w14:paraId="6FC8B41E" w14:textId="77777777" w:rsidTr="00036B1A">
        <w:trPr>
          <w:trHeight w:val="283"/>
          <w:jc w:val="center"/>
        </w:trPr>
        <w:tc>
          <w:tcPr>
            <w:tcW w:w="3389" w:type="dxa"/>
            <w:gridSpan w:val="2"/>
            <w:shd w:val="clear" w:color="auto" w:fill="auto"/>
            <w:vAlign w:val="center"/>
          </w:tcPr>
          <w:p w14:paraId="60B93386" w14:textId="77777777" w:rsidR="00437BE8" w:rsidRPr="00D64AD0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D64AD0">
              <w:rPr>
                <w:rFonts w:cs="Arial"/>
                <w:b/>
                <w:sz w:val="16"/>
                <w:szCs w:val="16"/>
              </w:rPr>
              <w:t>ELABORÓ</w:t>
            </w:r>
          </w:p>
        </w:tc>
        <w:tc>
          <w:tcPr>
            <w:tcW w:w="3164" w:type="dxa"/>
            <w:gridSpan w:val="2"/>
            <w:vAlign w:val="center"/>
          </w:tcPr>
          <w:p w14:paraId="3BFA8567" w14:textId="77777777" w:rsidR="00437BE8" w:rsidRPr="00437BE8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REVISÓ</w:t>
            </w:r>
          </w:p>
        </w:tc>
        <w:tc>
          <w:tcPr>
            <w:tcW w:w="3164" w:type="dxa"/>
            <w:gridSpan w:val="2"/>
            <w:shd w:val="clear" w:color="auto" w:fill="auto"/>
            <w:vAlign w:val="center"/>
          </w:tcPr>
          <w:p w14:paraId="14DCA593" w14:textId="77777777" w:rsidR="00437BE8" w:rsidRPr="00D64AD0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D64AD0">
              <w:rPr>
                <w:rFonts w:cs="Arial"/>
                <w:b/>
                <w:sz w:val="16"/>
                <w:szCs w:val="16"/>
              </w:rPr>
              <w:t>APROBÓ</w:t>
            </w:r>
          </w:p>
        </w:tc>
      </w:tr>
      <w:tr w:rsidR="00437BE8" w:rsidRPr="00D64AD0" w14:paraId="21341187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01B2DA30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45691D82" w14:textId="0783DF8F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Profesional Universitario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6C9DD54D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1880" w:type="dxa"/>
            <w:vAlign w:val="center"/>
          </w:tcPr>
          <w:p w14:paraId="7E0CC9FA" w14:textId="2B0EF5D7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Coordinadora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4BAD884F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5B532EB7" w14:textId="4CB3423F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Coordinadora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437BE8" w:rsidRPr="00D64AD0" w14:paraId="6365575E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659122DC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Dependencia: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0BF34251" w14:textId="0E7473BB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Oficina Asesora de Planeación y Sistemas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0E43E297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Dependencia.</w:t>
            </w:r>
          </w:p>
        </w:tc>
        <w:tc>
          <w:tcPr>
            <w:tcW w:w="1880" w:type="dxa"/>
            <w:vAlign w:val="center"/>
          </w:tcPr>
          <w:p w14:paraId="5D586111" w14:textId="23CFCC86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Grupo Área de Docencia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290BB72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Dependencia: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2573B7F7" w14:textId="14AFE7AE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Grupo Área de Docencia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437BE8" w:rsidRPr="00D64AD0" w14:paraId="419AB09D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41D5ACC8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3D524342" w14:textId="326A4F05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11-03-2024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17EB0336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1880" w:type="dxa"/>
            <w:vAlign w:val="center"/>
          </w:tcPr>
          <w:p w14:paraId="2DE6E5FE" w14:textId="73787EA7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22-03-2024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E11FDAB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633D4C08" w14:textId="3CA8E296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22-03-2024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</w:tbl>
    <w:p w14:paraId="66764B7A" w14:textId="77777777" w:rsidR="0036179A" w:rsidRPr="00D64AD0" w:rsidRDefault="0036179A" w:rsidP="005D27F5">
      <w:pPr>
        <w:tabs>
          <w:tab w:val="left" w:pos="1680"/>
        </w:tabs>
        <w:rPr>
          <w:rFonts w:cs="Arial"/>
        </w:rPr>
      </w:pPr>
    </w:p>
    <w:sectPr w:rsidR="0036179A" w:rsidRPr="00D64AD0" w:rsidSect="00D64AD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2242" w:h="15842" w:code="1"/>
      <w:pgMar w:top="1134" w:right="1134" w:bottom="1134" w:left="113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CC37C" w14:textId="77777777" w:rsidR="001972DD" w:rsidRDefault="001972DD">
      <w:r>
        <w:separator/>
      </w:r>
    </w:p>
  </w:endnote>
  <w:endnote w:type="continuationSeparator" w:id="0">
    <w:p w14:paraId="55273D2D" w14:textId="77777777" w:rsidR="001972DD" w:rsidRDefault="0019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5AA29" w14:textId="77777777" w:rsidR="00035B96" w:rsidRDefault="00035B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3DF43" w14:textId="77777777" w:rsidR="00035B96" w:rsidRDefault="00035B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8CE5C" w14:textId="77777777" w:rsidR="00035B96" w:rsidRDefault="00035B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38522" w14:textId="77777777" w:rsidR="001972DD" w:rsidRDefault="001972DD">
      <w:r>
        <w:separator/>
      </w:r>
    </w:p>
  </w:footnote>
  <w:footnote w:type="continuationSeparator" w:id="0">
    <w:p w14:paraId="712FE1F3" w14:textId="77777777" w:rsidR="001972DD" w:rsidRDefault="00197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0C08D" w14:textId="77777777" w:rsidR="00035B96" w:rsidRDefault="00035B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98"/>
      <w:gridCol w:w="5712"/>
      <w:gridCol w:w="1191"/>
      <w:gridCol w:w="1492"/>
    </w:tblGrid>
    <w:tr w:rsidR="00D02CAB" w:rsidRPr="008F577B" w14:paraId="2E95A656" w14:textId="77777777" w:rsidTr="00865A70">
      <w:trPr>
        <w:trHeight w:val="397"/>
        <w:jc w:val="center"/>
      </w:trPr>
      <w:tc>
        <w:tcPr>
          <w:tcW w:w="1701" w:type="dxa"/>
          <w:vMerge w:val="restart"/>
          <w:shd w:val="clear" w:color="auto" w:fill="auto"/>
          <w:vAlign w:val="center"/>
        </w:tcPr>
        <w:p w14:paraId="38D98408" w14:textId="77777777" w:rsidR="00D02CAB" w:rsidRPr="008F577B" w:rsidRDefault="00D02CAB" w:rsidP="00865A70">
          <w:pPr>
            <w:ind w:left="-48" w:right="-32"/>
            <w:jc w:val="center"/>
            <w:rPr>
              <w:rFonts w:cs="Arial"/>
              <w:b/>
              <w:szCs w:val="20"/>
            </w:rPr>
          </w:pPr>
          <w:r w:rsidRPr="008F577B">
            <w:rPr>
              <w:rFonts w:cs="Arial"/>
              <w:b/>
              <w:noProof/>
              <w:szCs w:val="20"/>
              <w:lang w:val="es-419" w:eastAsia="es-419"/>
            </w:rPr>
            <w:drawing>
              <wp:inline distT="0" distB="0" distL="0" distR="0" wp14:anchorId="0E8BB1B4" wp14:editId="202D0B2D">
                <wp:extent cx="898525" cy="938530"/>
                <wp:effectExtent l="0" t="0" r="0" b="0"/>
                <wp:docPr id="3" name="Imagen 3" descr="Logo INC 2014 - 80 añ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INC 2014 - 80 añ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8525" cy="938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3" w:type="dxa"/>
          <w:shd w:val="clear" w:color="auto" w:fill="auto"/>
          <w:vAlign w:val="center"/>
        </w:tcPr>
        <w:p w14:paraId="0BAB064B" w14:textId="3140D814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  <w:r w:rsidRPr="008F577B">
            <w:rPr>
              <w:rFonts w:cs="Arial"/>
              <w:b/>
              <w:szCs w:val="20"/>
            </w:rPr>
            <w:t>INSTITUTO NACIONAL DE CANCEROLOGÍA</w:t>
          </w:r>
        </w:p>
      </w:tc>
      <w:tc>
        <w:tcPr>
          <w:tcW w:w="1192" w:type="dxa"/>
          <w:shd w:val="clear" w:color="auto" w:fill="auto"/>
          <w:vAlign w:val="center"/>
        </w:tcPr>
        <w:p w14:paraId="3B1D277D" w14:textId="77777777" w:rsidR="00D02CAB" w:rsidRPr="008F577B" w:rsidRDefault="00D02CAB" w:rsidP="00865A70">
          <w:pPr>
            <w:ind w:left="-10"/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CÓDIGO: </w:t>
          </w:r>
        </w:p>
      </w:tc>
      <w:sdt>
        <w:sdtPr>
          <w:rPr>
            <w:rStyle w:val="Estilo1"/>
            <w:b/>
            <w:color w:val="000000" w:themeColor="text1"/>
          </w:rPr>
          <w:alias w:val="CTmsCodigo"/>
          <w:tag w:val="CTmsCodigo"/>
          <w:id w:val="1259178611"/>
          <w:lock w:val="sdtContentLocked"/>
          <w:placeholder>
            <w:docPart w:val="AD0A99740514435AB1778C7263FD72E9"/>
          </w:placeholder>
          <w15:color w:val="FFFFFF"/>
          <w15:appearance w15:val="hidden"/>
        </w:sdtPr>
        <w:sdtEndPr>
          <w:rPr>
            <w:rStyle w:val="Fuentedeprrafopredeter"/>
            <w:rFonts w:cs="Arial"/>
            <w:sz w:val="18"/>
            <w:szCs w:val="20"/>
          </w:rPr>
        </w:sdtEndPr>
        <w:sdtContent>
          <w:tc>
            <w:tcPr>
              <w:tcW w:w="1512" w:type="dxa"/>
              <w:shd w:val="clear" w:color="auto" w:fill="auto"/>
              <w:vAlign w:val="center"/>
            </w:tcPr>
            <w:p w14:paraId="6880C1BF" w14:textId="57AB57D8" w:rsidR="00D02CAB" w:rsidRPr="00C77B6E" w:rsidRDefault="00035B96" w:rsidP="00865A70">
              <w:pPr>
                <w:ind w:left="-114" w:right="-118"/>
                <w:jc w:val="center"/>
                <w:rPr>
                  <w:rFonts w:cs="Arial"/>
                  <w:b/>
                  <w:color w:val="AEAAAA" w:themeColor="background2" w:themeShade="BF"/>
                  <w:sz w:val="18"/>
                  <w:szCs w:val="20"/>
                </w:rPr>
              </w:pPr>
              <w:r>
                <w:rPr>
                  <w:rStyle w:val="Estilo1"/>
                  <w:b/>
                  <w:color w:val="000000" w:themeColor="text1"/>
                </w:rPr>
                <w:t>DOC-P01-F-03</w:t>
              </w:r>
            </w:p>
          </w:tc>
        </w:sdtContent>
      </w:sdt>
    </w:tr>
    <w:tr w:rsidR="00D02CAB" w:rsidRPr="008F577B" w14:paraId="7B78D1BB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3E1B04F0" w14:textId="77777777" w:rsidR="00D02CAB" w:rsidRPr="008F577B" w:rsidRDefault="00D02CAB" w:rsidP="00865A70">
          <w:pPr>
            <w:jc w:val="center"/>
            <w:rPr>
              <w:rFonts w:cs="Arial"/>
              <w:szCs w:val="20"/>
            </w:rPr>
          </w:pPr>
        </w:p>
      </w:tc>
      <w:tc>
        <w:tcPr>
          <w:tcW w:w="5803" w:type="dxa"/>
          <w:shd w:val="clear" w:color="auto" w:fill="auto"/>
          <w:vAlign w:val="center"/>
        </w:tcPr>
        <w:p w14:paraId="2D9940E8" w14:textId="65E3AE22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  <w:r>
            <w:rPr>
              <w:rFonts w:cs="Arial"/>
              <w:b/>
              <w:szCs w:val="20"/>
            </w:rPr>
            <w:fldChar w:fldCharType="begin"/>
          </w:r>
          <w:r>
            <w:rPr>
              <w:rFonts w:cs="Arial"/>
              <w:b/>
              <w:szCs w:val="20"/>
            </w:rPr>
            <w:instrText xml:space="preserve"> DOCPROPERTY  NombreNivel  \* MERGEFORMAT </w:instrText>
          </w:r>
          <w:r>
            <w:rPr>
              <w:rFonts w:cs="Arial"/>
              <w:b/>
              <w:szCs w:val="20"/>
            </w:rPr>
            <w:fldChar w:fldCharType="separate"/>
          </w:r>
          <w:r w:rsidR="00B52A46">
            <w:rPr>
              <w:rFonts w:cs="Arial"/>
              <w:b/>
              <w:szCs w:val="20"/>
            </w:rPr>
            <w:t>DOCENCIA</w:t>
          </w:r>
          <w:r>
            <w:rPr>
              <w:rFonts w:cs="Arial"/>
              <w:b/>
              <w:szCs w:val="20"/>
            </w:rPr>
            <w:fldChar w:fldCharType="end"/>
          </w:r>
        </w:p>
      </w:tc>
      <w:tc>
        <w:tcPr>
          <w:tcW w:w="1192" w:type="dxa"/>
          <w:shd w:val="clear" w:color="auto" w:fill="auto"/>
          <w:vAlign w:val="center"/>
        </w:tcPr>
        <w:p w14:paraId="6B5BD653" w14:textId="77777777" w:rsidR="00D02CAB" w:rsidRPr="008F577B" w:rsidRDefault="00D02CAB" w:rsidP="00865A70">
          <w:pPr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VERSIÓN: </w:t>
          </w:r>
        </w:p>
      </w:tc>
      <w:sdt>
        <w:sdtPr>
          <w:rPr>
            <w:rStyle w:val="Estilo1"/>
            <w:b/>
            <w:color w:val="000000" w:themeColor="text1"/>
          </w:rPr>
          <w:alias w:val="CTmsVersion"/>
          <w:tag w:val="CTmsVersion"/>
          <w:id w:val="-859734220"/>
          <w:lock w:val="sdtContentLocked"/>
          <w:placeholder>
            <w:docPart w:val="5A5C84A9BFF344FFABC5381632A2F582"/>
          </w:placeholder>
          <w15:color w:val="FFFFFF"/>
          <w15:appearance w15:val="hidden"/>
        </w:sdtPr>
        <w:sdtEndPr>
          <w:rPr>
            <w:rStyle w:val="Fuentedeprrafopredeter"/>
            <w:rFonts w:cs="Arial"/>
            <w:sz w:val="18"/>
            <w:szCs w:val="20"/>
          </w:rPr>
        </w:sdtEndPr>
        <w:sdtContent>
          <w:tc>
            <w:tcPr>
              <w:tcW w:w="1512" w:type="dxa"/>
              <w:shd w:val="clear" w:color="auto" w:fill="auto"/>
              <w:vAlign w:val="center"/>
            </w:tcPr>
            <w:p w14:paraId="3D3A2A62" w14:textId="6EAF4E55" w:rsidR="00D02CAB" w:rsidRPr="00C77B6E" w:rsidRDefault="00035B96" w:rsidP="00865A70">
              <w:pPr>
                <w:jc w:val="center"/>
                <w:rPr>
                  <w:rFonts w:cs="Arial"/>
                  <w:b/>
                  <w:color w:val="AEAAAA" w:themeColor="background2" w:themeShade="BF"/>
                  <w:sz w:val="18"/>
                  <w:szCs w:val="20"/>
                </w:rPr>
              </w:pPr>
              <w:r>
                <w:rPr>
                  <w:rStyle w:val="Estilo1"/>
                  <w:b/>
                  <w:color w:val="000000" w:themeColor="text1"/>
                </w:rPr>
                <w:t>3</w:t>
              </w:r>
            </w:p>
          </w:tc>
        </w:sdtContent>
      </w:sdt>
    </w:tr>
    <w:tr w:rsidR="00D02CAB" w:rsidRPr="008F577B" w14:paraId="218BDD2B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6512F4DB" w14:textId="77777777" w:rsidR="00D02CAB" w:rsidRPr="008F577B" w:rsidRDefault="00D02CAB" w:rsidP="00865A70">
          <w:pPr>
            <w:jc w:val="center"/>
            <w:rPr>
              <w:rFonts w:cs="Arial"/>
              <w:szCs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sdt>
          <w:sdtPr>
            <w:rPr>
              <w:rStyle w:val="Estilo1"/>
              <w:b/>
              <w:color w:val="000000" w:themeColor="text1"/>
              <w:szCs w:val="20"/>
            </w:rPr>
            <w:alias w:val="CTmsFormato"/>
            <w:tag w:val="CTmsFormato"/>
            <w:id w:val="1703513345"/>
            <w:lock w:val="sdtLocked"/>
            <w:placeholder>
              <w:docPart w:val="1C454154122F463E81395DD71B212639"/>
            </w:placeholder>
            <w15:color w:val="FFFFFF"/>
            <w15:appearance w15:val="hidden"/>
          </w:sdtPr>
          <w:sdtEndPr>
            <w:rPr>
              <w:rStyle w:val="Fuentedeprrafopredeter"/>
            </w:rPr>
          </w:sdtEndPr>
          <w:sdtContent>
            <w:p w14:paraId="23487490" w14:textId="77777777" w:rsidR="00D02CAB" w:rsidRPr="00BC0B76" w:rsidRDefault="00BC0B76" w:rsidP="00E06DA4">
              <w:pPr>
                <w:jc w:val="center"/>
                <w:rPr>
                  <w:b/>
                  <w:color w:val="000000" w:themeColor="text1"/>
                  <w:szCs w:val="20"/>
                </w:rPr>
              </w:pPr>
              <w:r w:rsidRPr="00BC0B76">
                <w:rPr>
                  <w:rStyle w:val="Estilo1"/>
                  <w:b/>
                  <w:color w:val="000000" w:themeColor="text1"/>
                  <w:szCs w:val="20"/>
                </w:rPr>
                <w:t>AUTORIZACIÓN DE CONSULTA DE TESIS Y TRABAJOS DE INVESTIGACIÓN</w:t>
              </w:r>
            </w:p>
          </w:sdtContent>
        </w:sdt>
      </w:tc>
      <w:tc>
        <w:tcPr>
          <w:tcW w:w="1192" w:type="dxa"/>
          <w:shd w:val="clear" w:color="auto" w:fill="auto"/>
          <w:vAlign w:val="center"/>
        </w:tcPr>
        <w:p w14:paraId="2DAC8D95" w14:textId="77777777" w:rsidR="00D02CAB" w:rsidRPr="008F577B" w:rsidRDefault="00D02CAB" w:rsidP="00865A70">
          <w:pPr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VIGENCIA: </w:t>
          </w:r>
        </w:p>
      </w:tc>
      <w:sdt>
        <w:sdtPr>
          <w:rPr>
            <w:rFonts w:cs="Arial"/>
            <w:b/>
            <w:color w:val="000000" w:themeColor="text1"/>
            <w:szCs w:val="20"/>
          </w:rPr>
          <w:alias w:val="CTmsVigencia"/>
          <w:tag w:val="CTmsVigencia"/>
          <w:id w:val="1446890320"/>
          <w:lock w:val="sdtContentLocked"/>
          <w:placeholder>
            <w:docPart w:val="1A3086BB2F584CEE8344EFF4196429B6"/>
          </w:placeholder>
          <w15:color w:val="FFFFFF"/>
          <w15:appearance w15:val="hidden"/>
        </w:sdtPr>
        <w:sdtContent>
          <w:tc>
            <w:tcPr>
              <w:tcW w:w="1512" w:type="dxa"/>
              <w:shd w:val="clear" w:color="auto" w:fill="auto"/>
              <w:vAlign w:val="center"/>
            </w:tcPr>
            <w:p w14:paraId="4FC05BBA" w14:textId="444E0D25" w:rsidR="00D02CAB" w:rsidRPr="007D38C3" w:rsidRDefault="00035B96" w:rsidP="00865A70">
              <w:pPr>
                <w:jc w:val="center"/>
                <w:rPr>
                  <w:rFonts w:cs="Arial"/>
                  <w:b/>
                  <w:color w:val="000000" w:themeColor="text1"/>
                  <w:szCs w:val="20"/>
                </w:rPr>
              </w:pPr>
              <w:r>
                <w:rPr>
                  <w:rFonts w:cs="Arial"/>
                  <w:b/>
                  <w:color w:val="000000" w:themeColor="text1"/>
                  <w:szCs w:val="20"/>
                </w:rPr>
                <w:t>22-03-2024</w:t>
              </w:r>
            </w:p>
          </w:tc>
        </w:sdtContent>
      </w:sdt>
    </w:tr>
    <w:tr w:rsidR="00D02CAB" w:rsidRPr="008F577B" w14:paraId="06BE34A3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</w:tcPr>
        <w:p w14:paraId="0DB071FF" w14:textId="77777777" w:rsidR="00D02CAB" w:rsidRPr="008F577B" w:rsidRDefault="00D02CAB" w:rsidP="00865A70">
          <w:pPr>
            <w:rPr>
              <w:rFonts w:cs="Arial"/>
              <w:szCs w:val="20"/>
            </w:rPr>
          </w:pPr>
        </w:p>
      </w:tc>
      <w:tc>
        <w:tcPr>
          <w:tcW w:w="5803" w:type="dxa"/>
          <w:vMerge/>
          <w:shd w:val="clear" w:color="auto" w:fill="auto"/>
          <w:vAlign w:val="center"/>
        </w:tcPr>
        <w:p w14:paraId="45120007" w14:textId="77777777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</w:p>
      </w:tc>
      <w:tc>
        <w:tcPr>
          <w:tcW w:w="2704" w:type="dxa"/>
          <w:gridSpan w:val="2"/>
          <w:shd w:val="clear" w:color="auto" w:fill="auto"/>
          <w:vAlign w:val="center"/>
        </w:tcPr>
        <w:p w14:paraId="5E97F5D1" w14:textId="2B356834" w:rsidR="00D02CAB" w:rsidRPr="008F577B" w:rsidRDefault="00D02CAB" w:rsidP="00865A70">
          <w:pPr>
            <w:jc w:val="center"/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Página </w:t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fldChar w:fldCharType="begin"/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instrText xml:space="preserve"> PAGE </w:instrText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fldChar w:fldCharType="separate"/>
          </w:r>
          <w:r w:rsidR="00842C85">
            <w:rPr>
              <w:rStyle w:val="Nmerodepgina"/>
              <w:rFonts w:cs="Arial"/>
              <w:b/>
              <w:noProof/>
              <w:sz w:val="18"/>
              <w:szCs w:val="20"/>
            </w:rPr>
            <w:t>1</w:t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fldChar w:fldCharType="end"/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t xml:space="preserve"> de </w:t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fldChar w:fldCharType="begin"/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instrText xml:space="preserve"> NUMPAGES </w:instrText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fldChar w:fldCharType="separate"/>
          </w:r>
          <w:r w:rsidR="00842C85">
            <w:rPr>
              <w:rStyle w:val="Nmerodepgina"/>
              <w:rFonts w:cs="Arial"/>
              <w:b/>
              <w:noProof/>
              <w:sz w:val="18"/>
              <w:szCs w:val="20"/>
            </w:rPr>
            <w:t>2</w:t>
          </w:r>
          <w:r w:rsidRPr="008F577B">
            <w:rPr>
              <w:rStyle w:val="Nmerodepgina"/>
              <w:rFonts w:cs="Arial"/>
              <w:b/>
              <w:sz w:val="18"/>
              <w:szCs w:val="20"/>
            </w:rPr>
            <w:fldChar w:fldCharType="end"/>
          </w:r>
        </w:p>
      </w:tc>
    </w:tr>
  </w:tbl>
  <w:p w14:paraId="49F5FF4C" w14:textId="77777777" w:rsidR="00124201" w:rsidRDefault="001242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4B94A" w14:textId="77777777" w:rsidR="00035B96" w:rsidRDefault="00035B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B4DE6"/>
    <w:multiLevelType w:val="hybridMultilevel"/>
    <w:tmpl w:val="7E52976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8A4112"/>
    <w:multiLevelType w:val="hybridMultilevel"/>
    <w:tmpl w:val="01E40A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379EE"/>
    <w:multiLevelType w:val="hybridMultilevel"/>
    <w:tmpl w:val="37E8233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C41743"/>
    <w:multiLevelType w:val="hybridMultilevel"/>
    <w:tmpl w:val="1C0E9CD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5E136E"/>
    <w:multiLevelType w:val="hybridMultilevel"/>
    <w:tmpl w:val="28C0AB1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115ED1"/>
    <w:multiLevelType w:val="hybridMultilevel"/>
    <w:tmpl w:val="9652609A"/>
    <w:lvl w:ilvl="0" w:tplc="0C0A000F">
      <w:start w:val="1"/>
      <w:numFmt w:val="decimal"/>
      <w:lvlText w:val="%1."/>
      <w:lvlJc w:val="left"/>
      <w:pPr>
        <w:tabs>
          <w:tab w:val="num" w:pos="1614"/>
        </w:tabs>
        <w:ind w:left="161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334"/>
        </w:tabs>
        <w:ind w:left="233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54"/>
        </w:tabs>
        <w:ind w:left="305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74"/>
        </w:tabs>
        <w:ind w:left="377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494"/>
        </w:tabs>
        <w:ind w:left="449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14"/>
        </w:tabs>
        <w:ind w:left="521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34"/>
        </w:tabs>
        <w:ind w:left="593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54"/>
        </w:tabs>
        <w:ind w:left="665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74"/>
        </w:tabs>
        <w:ind w:left="7374" w:hanging="180"/>
      </w:pPr>
    </w:lvl>
  </w:abstractNum>
  <w:abstractNum w:abstractNumId="6" w15:restartNumberingAfterBreak="0">
    <w:nsid w:val="11383915"/>
    <w:multiLevelType w:val="hybridMultilevel"/>
    <w:tmpl w:val="723A8D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308A0"/>
    <w:multiLevelType w:val="hybridMultilevel"/>
    <w:tmpl w:val="70F4D134"/>
    <w:lvl w:ilvl="0" w:tplc="5F220356">
      <w:start w:val="1"/>
      <w:numFmt w:val="upperLetter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4B6321C"/>
    <w:multiLevelType w:val="hybridMultilevel"/>
    <w:tmpl w:val="3C0033A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33C9B"/>
    <w:multiLevelType w:val="hybridMultilevel"/>
    <w:tmpl w:val="9D2647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64917"/>
    <w:multiLevelType w:val="hybridMultilevel"/>
    <w:tmpl w:val="B2A055E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CD25C7"/>
    <w:multiLevelType w:val="hybridMultilevel"/>
    <w:tmpl w:val="EC86975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2E0706"/>
    <w:multiLevelType w:val="hybridMultilevel"/>
    <w:tmpl w:val="6ECC0F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3C68"/>
    <w:multiLevelType w:val="hybridMultilevel"/>
    <w:tmpl w:val="BE3ECC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10D28"/>
    <w:multiLevelType w:val="hybridMultilevel"/>
    <w:tmpl w:val="EDC099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CB4250"/>
    <w:multiLevelType w:val="hybridMultilevel"/>
    <w:tmpl w:val="4CAE2F5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B51502"/>
    <w:multiLevelType w:val="hybridMultilevel"/>
    <w:tmpl w:val="D604E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B7F94"/>
    <w:multiLevelType w:val="hybridMultilevel"/>
    <w:tmpl w:val="8610822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7873D3"/>
    <w:multiLevelType w:val="hybridMultilevel"/>
    <w:tmpl w:val="936CFAF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8F00FF"/>
    <w:multiLevelType w:val="hybridMultilevel"/>
    <w:tmpl w:val="4AE6EB6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A5253B"/>
    <w:multiLevelType w:val="hybridMultilevel"/>
    <w:tmpl w:val="1374935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BB6CC7"/>
    <w:multiLevelType w:val="hybridMultilevel"/>
    <w:tmpl w:val="D15074B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181FAA"/>
    <w:multiLevelType w:val="hybridMultilevel"/>
    <w:tmpl w:val="C15C8B8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4230000"/>
    <w:multiLevelType w:val="hybridMultilevel"/>
    <w:tmpl w:val="57E43A6C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7F5583"/>
    <w:multiLevelType w:val="hybridMultilevel"/>
    <w:tmpl w:val="CB5CFD5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4C1693"/>
    <w:multiLevelType w:val="hybridMultilevel"/>
    <w:tmpl w:val="04BC1E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4444E1"/>
    <w:multiLevelType w:val="hybridMultilevel"/>
    <w:tmpl w:val="446431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860836"/>
    <w:multiLevelType w:val="hybridMultilevel"/>
    <w:tmpl w:val="7DFA7A5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85E3AFD"/>
    <w:multiLevelType w:val="hybridMultilevel"/>
    <w:tmpl w:val="FC5ACC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F36A2F"/>
    <w:multiLevelType w:val="hybridMultilevel"/>
    <w:tmpl w:val="BA3E920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1441988"/>
    <w:multiLevelType w:val="hybridMultilevel"/>
    <w:tmpl w:val="73481D8E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7AB00485"/>
    <w:multiLevelType w:val="multilevel"/>
    <w:tmpl w:val="0A12BC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FD60858"/>
    <w:multiLevelType w:val="hybridMultilevel"/>
    <w:tmpl w:val="26EC8E0E"/>
    <w:lvl w:ilvl="0" w:tplc="DD3A8A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0569391">
    <w:abstractNumId w:val="15"/>
  </w:num>
  <w:num w:numId="2" w16cid:durableId="281350682">
    <w:abstractNumId w:val="23"/>
  </w:num>
  <w:num w:numId="3" w16cid:durableId="1301113966">
    <w:abstractNumId w:val="14"/>
  </w:num>
  <w:num w:numId="4" w16cid:durableId="255596127">
    <w:abstractNumId w:val="10"/>
  </w:num>
  <w:num w:numId="5" w16cid:durableId="1805924317">
    <w:abstractNumId w:val="7"/>
  </w:num>
  <w:num w:numId="6" w16cid:durableId="1308583813">
    <w:abstractNumId w:val="22"/>
  </w:num>
  <w:num w:numId="7" w16cid:durableId="1320571821">
    <w:abstractNumId w:val="24"/>
  </w:num>
  <w:num w:numId="8" w16cid:durableId="1103307007">
    <w:abstractNumId w:val="19"/>
  </w:num>
  <w:num w:numId="9" w16cid:durableId="761529265">
    <w:abstractNumId w:val="28"/>
  </w:num>
  <w:num w:numId="10" w16cid:durableId="668748477">
    <w:abstractNumId w:val="16"/>
  </w:num>
  <w:num w:numId="11" w16cid:durableId="416756072">
    <w:abstractNumId w:val="29"/>
  </w:num>
  <w:num w:numId="12" w16cid:durableId="1604876351">
    <w:abstractNumId w:val="0"/>
  </w:num>
  <w:num w:numId="13" w16cid:durableId="1542857578">
    <w:abstractNumId w:val="27"/>
  </w:num>
  <w:num w:numId="14" w16cid:durableId="1317803160">
    <w:abstractNumId w:val="26"/>
  </w:num>
  <w:num w:numId="15" w16cid:durableId="109055811">
    <w:abstractNumId w:val="3"/>
  </w:num>
  <w:num w:numId="16" w16cid:durableId="2089880364">
    <w:abstractNumId w:val="8"/>
  </w:num>
  <w:num w:numId="17" w16cid:durableId="834683310">
    <w:abstractNumId w:val="2"/>
  </w:num>
  <w:num w:numId="18" w16cid:durableId="1959138171">
    <w:abstractNumId w:val="9"/>
  </w:num>
  <w:num w:numId="19" w16cid:durableId="712968074">
    <w:abstractNumId w:val="20"/>
  </w:num>
  <w:num w:numId="20" w16cid:durableId="562133427">
    <w:abstractNumId w:val="32"/>
  </w:num>
  <w:num w:numId="21" w16cid:durableId="928462816">
    <w:abstractNumId w:val="12"/>
  </w:num>
  <w:num w:numId="22" w16cid:durableId="118305852">
    <w:abstractNumId w:val="25"/>
  </w:num>
  <w:num w:numId="23" w16cid:durableId="457258684">
    <w:abstractNumId w:val="4"/>
  </w:num>
  <w:num w:numId="24" w16cid:durableId="2074502523">
    <w:abstractNumId w:val="11"/>
  </w:num>
  <w:num w:numId="25" w16cid:durableId="2029595860">
    <w:abstractNumId w:val="18"/>
  </w:num>
  <w:num w:numId="26" w16cid:durableId="240409615">
    <w:abstractNumId w:val="30"/>
  </w:num>
  <w:num w:numId="27" w16cid:durableId="1606501648">
    <w:abstractNumId w:val="5"/>
  </w:num>
  <w:num w:numId="28" w16cid:durableId="633365297">
    <w:abstractNumId w:val="17"/>
  </w:num>
  <w:num w:numId="29" w16cid:durableId="48650772">
    <w:abstractNumId w:val="21"/>
  </w:num>
  <w:num w:numId="30" w16cid:durableId="1623921188">
    <w:abstractNumId w:val="1"/>
  </w:num>
  <w:num w:numId="31" w16cid:durableId="6180753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92705205">
    <w:abstractNumId w:val="13"/>
  </w:num>
  <w:num w:numId="33" w16cid:durableId="19710911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bienteTMS" w:val="SIAPINC"/>
    <w:docVar w:name="AmbienteTMS1" w:val="SIAPINC"/>
    <w:docVar w:name="AplicarFuentes" w:val="Si"/>
    <w:docVar w:name="AppWSGenerico" w:val="WORDTMS"/>
    <w:docVar w:name="ARTICULO1" w:val="ARTICULO1"/>
    <w:docVar w:name="C_NameVarSettingFormatoCarta" w:val="&lt;Formatos&gt;_x000d__x000a__x0009_&lt;Formato&gt;&lt;IdTipoDoc&gt;454&lt;/IdTipoDoc&gt;&lt;IdXSL&gt;1682&lt;/IdXSL&gt;&lt;IdSolDestino&gt;1&lt;/IdSolDestino&gt;&lt;IdSolCopias&gt;2&lt;/IdSolCopias&gt;&lt;IdSolRemitente&gt;3&lt;/IdSolRemitente&gt;&lt;IdTipoFormatoWord&gt;1&lt;/IdTipoFormatoWord&gt;&lt;NombrePlantilla&gt;SIAPINCPlantillaDocumentalMapNorm&lt;/NombrePlantilla&gt;&lt;XMLData&gt;&lt;![CDATA[&lt;TMS&gt;_x000d__x000a__x0009_&lt;SIAPINCPlantillaDocumentalMapNorm&gt;_x000d__x000a__x0009__x0009_&lt;TOP Bloque=&quot;true&quot; /&gt;_x000d__x000a__x0009__x0009_&lt;TMS_WORD Bloque=&quot;true&quot;&gt;_x000d__x000a__x0009__x0009__x0009_&lt;IdNegCDDocumento /&gt;_x000d__x000a__x0009__x0009__x0009_&lt;TipoDocumento/&gt;_x000d__x000a__x0009__x0009__x0009_&lt;NumeroRadicacion/&gt;_x000d__x000a__x0009__x0009__x0009_&lt;TituloDocumento /&gt;_x000d__x000a__x0009__x0009__x0009_&lt;IdTipoDocumento /&gt;_x000d__x000a__x0009__x0009__x0009_&lt;C1TMSRUTANIVELMAPA0/&gt;_x000d__x000a__x0009__x0009__x0009_&lt;FechaRadicacion/&gt;_x000d__x000a__x0009__x0009__x0009_&lt;NombreNivel/&gt;_x000d__x000a__x0009__x0009__x0009_&lt;CTMSIDNIVELMAPA /&gt;_x000d__x000a__x0009__x0009__x0009_&lt;CTMSRESPONSABLENIVELMAPA /&gt;_x000d__x000a__x0009__x0009__x0009_&lt;CTMSCODIGONIVELMAPA /&gt;_x000d__x000a__x0009__x0009__x0009_&lt;IdNegCDDocumentoOficial /&gt;_x000d__x000a__x0009__x0009__x0009_&lt;Asunto /&gt;_x000d__x000a__x0009__x0009__x0009_&lt;PalabrasClave /&gt;_x000d__x000a__x0009__x0009__x0009_&lt;DocumentoTitulo /&gt;_x000d__x000a__x0009__x0009__x0009_&lt;IdResponsableNivel /&gt;_x000d__x000a__x0009__x0009__x0009_&lt;IdNivel /&gt;_x000d__x000a__x0009__x0009__x0009_&lt;ControlCambios /&gt;_x000d__x000a__x0009__x0009__x0009_&lt;CTmsObjetivoAnexo /&gt;_x000d__x000a__x0009__x0009__x0009_&lt;CTmsAlcanceAnexo /&gt;_x000d__x000a__x0009__x0009__x0009_&lt;CTmsIdResponsableProcedimiento /&gt;_x000d__x000a__x0009__x0009__x0009_&lt;IdResponsableProceso /&gt;_x000d__x000a__x0009__x0009__x0009_&lt;Nivel /&gt;_x000d__x000a__x0009__x0009__x0009_&lt;Proceso /&gt;_x000d__x000a__x0009__x0009__x0009_&lt;IdProceso /&gt;_x000d__x000a__x0009__x0009__x0009_&lt;IdResponsableOYM /&gt;_x000d__x000a__x0009__x0009__x0009_&lt;Procedimiento /&gt;_x000d__x000a__x0009__x0009__x0009_&lt;IdProcedimiento /&gt;_x000d__x000a__x0009__x0009__x0009_&lt;Clasificacion /&gt;_x000d__x000a__x0009__x0009__x0009_&lt;IdClasificacion /&gt;_x000d__x000a__x0009__x0009__x0009_&lt;ConsultaTipoDocumento /&gt;_x000d__x000a__x0009__x0009__x0009_&lt;CTmsResponsableProcedimiento /&gt;_x000d__x000a__x0009__x0009__x0009_&lt;DetalleAccion /&gt;_x000d__x000a__x0009__x0009__x0009_&lt;NegCDDocumentoProcedimiento /&gt;_x000d__x000a__x0009__x0009__x0009_&lt;IdNegCDDocumentoProcedimiento /&gt;_x000d__x000a__x0009__x0009__x0009_&lt;CTMSMapNormIdDocAsociado /&gt;_x000d__x000a__x0009__x0009__x0009_&lt;CTmsCodigo /&gt;_x000d__x000a__x0009__x0009__x0009_&lt;CTmsVersion /&gt;_x000d__x000a__x0009__x0009__x0009_&lt;CTmsVigencia /&gt;_x000d__x000a__x0009__x0009__x0009_&lt;CTmsFormato /&gt;_x000d__x000a__x0009__x0009__x0009_&lt;CTMSMapNormEsPDF /&gt;_x000d__x000a__x0009__x0009__x0009_&lt;CTMSPieNombre /&gt;_x000d__x000a__x0009__x0009__x0009_&lt;CTMSPieCodigo /&gt;_x000d__x000a__x0009__x0009_&lt;/TMS_WORD&gt;_x000d__x000a__x0009__x0009_&lt;TMSV_CONTROL_VERSION Bloque=&quot;true&quot;&gt;_x000d__x000a__x0009__x0009__x0009_&lt;TMSV_ID_VERSION /&gt;_x000d__x000a__x0009__x0009__x0009_&lt;Vigencia /&gt;_x000d__x000a__x0009__x0009__x0009_&lt;TMSV_DESCRIPCION_VERSION /&gt;_x000d__x000a__x0009__x0009__x0009_&lt;TMSV_FECHAINICIO_VIGENCIA /&gt;_x000d__x000a__x0009__x0009__x0009_&lt;TMSV_FECHAFIN_VIGENCIA /&gt;_x000d__x000a__x0009__x0009__x0009_&lt;TMSV_AUTOR_VERSION /&gt;_x000d__x000a__x0009__x0009__x0009_&lt;TMSV_CODIGO_DOCUMENTAL /&gt;_x000d__x000a__x0009__x0009_&lt;/TMSV_CONTROL_VERSION&gt;_x000d__x000a__x0009__x0009_&lt;CLASIFICACION_PALABRAS_CLAVE Bloque=&quot;true&quot; /&gt;_x000d__x000a__x0009__x0009_&lt;TMS_PDF Bloque=&quot;true&quot;&gt;_x000d__x000a__x0009__x0009__x0009_&lt;PreguntaPDF /&gt;_x000d__x000a__x0009__x0009__x0009_&lt;CTMSPublicarPDF /&gt;_x000d__x000a__x0009__x0009_&lt;/TMS_PDF&gt;_x000d__x000a__x0009__x0009_&lt;TMS_DOCEXTERNO Bloque=&quot;true&quot;&gt;_x000d__x000a__x0009__x0009__x0009_&lt;CTmsUrlAnexo /&gt;_x000d__x000a__x0009__x0009__x0009_&lt;CTmsTipoDocumentoAnexo /&gt;_x000d__x000a__x0009__x0009__x0009_&lt;CTmsIdDocumentoAnexo /&gt;_x000d__x000a__x0009__x0009__x0009_&lt;CTmsIdBloqueAnexo /&gt;_x000d__x000a__x0009__x0009_&lt;/TMS_DOCEXTERNO&gt;_x000d__x000a__x0009__x0009_&lt;TITULO_APROBADORES Bloque=&quot;true&quot; /&gt;_x000d__x000a__x0009__x0009_&lt;TMS_CICLOAPROBACION Bloque=&quot;true&quot;&gt;_x000d__x000a__x0009__x0009__x0009_&lt;CTMSAPR_usuario /&gt;_x000d__x000a__x0009__x0009__x0009_&lt;CTMSAPR_cargo /&gt;_x000d__x000a__x0009__x0009__x0009_&lt;CTMSAPR_dependencia /&gt;_x000d__x000a__x0009__x0009__x0009_&lt;CTMSAPR_fecha /&gt;_x000d__x000a__x0009__x0009__x0009_&lt;CTMSAPR_evento /&gt;_x000d__x000a__x0009__x0009__x0009_&lt;CTMSAPR_id_usuario /&gt;_x000d__x000a__x0009__x0009_&lt;/TMS_CICLOAPROBACION&gt;_x000d__x000a__x0009__x0009_&lt;Tmsword_ciclo_reviso Bloque=&quot;true&quot;&gt;_x000d__x000a__x0009__x0009__x0009_&lt;Ctmsword_reviso /&gt;_x000d__x000a__x0009__x0009__x0009_&lt;Ctmsword_id_reviso /&gt;_x000d__x000a__x0009__x0009_&lt;/Tmsword_ciclo_reviso&gt;_x000d__x000a__x0009__x0009_&lt;Tmsword_ciclo_aprobo Bloque=&quot;true&quot; /&gt;_x000d__x000a__x0009__x0009_&lt;PIE Bloque=&quot;true&quot; /&gt;_x000d__x000a__x0009__x0009_&lt;TITULO_DOCUMENTOS_ASOCIADOS Bloque=&quot;true&quot; /&gt;_x000d__x000a__x0009__x0009_&lt;DOCUMENTOS_ASOCIADOS Bloque=&quot;true&quot;&gt;_x000d__x000a__x0009__x0009__x0009_&lt;Documento /&gt;_x000d__x000a__x0009__x0009__x0009_&lt;Identificador_documento /&gt;_x000d__x000a__x0009__x0009__x0009_&lt;AsociadoTipoDocumento /&gt;_x000d__x000a__x0009__x0009__x0009_&lt;AsociadoProceso /&gt;_x000d__x000a__x0009__x0009__x0009_&lt;URL_Documento_Individual /&gt;_x000d__x000a__x0009__x0009__x0009_&lt;id_neg_cd_documento_asociado /&gt;_x000d__x000a__x0009__x0009__x0009_&lt;Codigo /&gt;_x000d__x000a__x0009__x0009__x0009_&lt;AsociadoIdTipoDocumento /&gt;_x000d__x000a__x0009__x0009__x0009_&lt;AsociadoIdProceso /&gt;_x000d__x000a__x0009__x0009_&lt;/DOCUMENTOS_ASOCIADOS&gt;_x000d__x000a__x0009_&lt;/SIAPINCPlantillaDocumentalMapNorm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454&quot; num_caracteres=&quot;0&quot;&gt;_x000d__x000a__x0009__x0009__x0009_&lt;id_documento /&gt;_x000d__x000a__x0009__x0009__x0009_&lt;NombreRegistro&gt;SIAPINCPlantillaDocumentalMapNorm&lt;/NombreRegistro&gt;_x000d__x000a__x0009__x0009__x0009_&lt;id_xslGC&gt;1682&lt;/id_xslGC&gt;_x000d__x000a__x0009__x0009_&lt;/documento&gt;_x000d__x000a__x0009__x0009_&lt;cliente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_x0009_&lt;Radicador&gt;_x000d__x000a__x0009__x0009__x0009_&lt;IdRadicador/&gt;_x000d__x000a__x0009__x0009_&lt;/Radicador&gt;_x000d__x000a__x0009_&lt;/registro_control&gt;_x000d__x000a_&lt;/TMS&gt;]]&gt;&lt;/XMLData&gt;&lt;/Formato&gt;&lt;/Formatos&gt;_x000d__x000a_"/>
    <w:docVar w:name="C_NameVarSettingFormatoCircularExterna" w:val="&lt;Formatos&gt;_x000d__x000a__x0009_&lt;Formato&gt;&lt;IdTipoDoc&gt;322&lt;/IdTipoDoc&gt;&lt;IdXSL&gt;468&lt;/IdXSL&gt;&lt;IdSolDestino&gt;444&lt;/IdSolDestino&gt;&lt;IdSolCopias&gt;555&lt;/IdSolCopias&gt;&lt;IdSolRemitente&gt;666&lt;/IdSolRemitente&gt;&lt;IdTipoFormatoWord&gt;4&lt;/IdTipoFormatoWord&gt;&lt;NombrePlantilla&gt;GDCircularExternaWord&lt;/NombrePlantilla&gt;&lt;XMLData&gt;&lt;![CDATA[&lt;TMS&gt;_x000d__x000a__x0009_&lt;GDCircularExternaWord&gt;_x000d__x000a__x0009__x0009_&lt;TOP Bloque=&quot;true&quot;&gt;_x000d__x000a__x0009__x0009__x0009_&lt;id_tipo_solicitud_ppal /&gt;_x000d__x000a__x0009__x0009__x0009_&lt;id_tipo_solicitud_copia /&gt;_x000d__x000a__x0009__x0009__x0009_&lt;Asunto /&gt;_x000d__x000a__x0009__x0009__x0009_&lt;id_circular /&gt;_x000d__x000a__x0009__x0009__x0009_&lt;Origen_usuario /&gt;_x000d__x000a__x0009__x0009__x0009_&lt;id_usuario /&gt;_x000d__x000a__x0009__x0009_&lt;/TOP&gt;_x000d__x000a__x0009__x0009_&lt;TMS_RADICACION Bloque=&quot;true&quot;&gt;_x000d__x000a__x0009__x0009__x0009_&lt;CTmsRadicacion /&gt;_x000d__x000a__x0009__x0009__x0009_&lt;Ciudad /&gt;_x000d__x000a__x0009__x0009__x0009_&lt;Fecha_radicacion /&gt;_x000d__x000a__x0009__x0009__x0009_&lt;CTmsRadicacionCodeBar /&gt;_x000d__x000a__x0009__x0009__x0009_&lt;Ciudad_fecha/&gt;_x000d__x000a__x0009__x0009_&lt;/TMS_RADICACION&gt;_x000d__x000a__x0009__x0009_&lt;ACCION Bloque=&quot;true&quot;&gt;_x000d__x000a__x0009__x0009__x0009_&lt;ModoEnvio /&gt;_x000d__x000a__x0009__x0009_&lt;/ACCION&gt;_x000d__x000a__x0009__x0009_&lt;DESTINO Bloque=&quot;true&quot;&gt;_x000d__x000a__x0009__x0009__x0009_&lt;Destino_id_usuario /&gt;_x000d__x000a__x0009__x0009__x0009_&lt;Destino_id_cargo /&gt;_x000d__x000a__x0009__x0009__x0009_&lt;EPara&gt;PARA:&lt;/EPara&gt;_x000d__x000a__x0009__x0009__x0009_&lt;Destino_Usuario /&gt;_x000d__x000a__x0009__x0009__x0009_&lt;Destino_cargo /&gt;_x000d__x000a__x0009__x0009__x0009_&lt;id_circular_usuario_ppal /&gt;_x000d__x000a__x0009__x0009__x0009_&lt;Usuario_destino /&gt;_x000d__x000a__x0009__x0009_&lt;/DESTINO&gt;_x000d__x000a__x0009__x0009_&lt;DESTINO_LISTA_DISTRIBUCION Bloque=&quot;true&quot;&gt;_x000d__x000a__x0009__x0009__x0009_&lt;EIngresarLista /&gt;_x000d__x000a__x0009__x0009__x0009_&lt;Lista_distribucion_ppal /&gt;_x000d__x000a__x0009__x0009__x0009_&lt;EListasDistribucion/&gt;_x000d__x000a__x0009__x0009_&lt;/DESTINO_LISTA_DISTRIBUCION&gt;_x000d__x000a__x0009__x0009_&lt;DATOS_REMITENTE Bloque=&quot;true&quot;&gt;_x000d__x000a__x0009__x0009__x0009_&lt;Departamento_origen /&gt;_x000d__x000a__x0009__x0009_&lt;/DATOS_REMITENTE&gt;_x000d__x000a__x0009__x0009_&lt;ASUNTO Bloque=&quot;true&quot;&gt;_x000d__x000a__x0009__x0009__x0009_&lt;Asunto_1 /&gt;_x000d__x000a__x0009__x0009__x0009_&lt;Referencia /&gt;_x000d__x000a__x0009__x0009__x0009_&lt;Asunto_documento /&gt;_x000d__x000a__x0009__x0009_&lt;/ASUNTO&gt;_x000d__x000a__x0009__x0009_&lt;CUERPO Bloque=&quot;true&quot;&gt;_x000d__x000a__x0009__x0009__x0009_&lt;Cuerpo /&gt;_x000d__x000a__x0009__x0009__x0009_&lt;id_circular_cuerpo /&gt;_x000d__x000a__x0009__x0009__x0009_&lt;Detalle /&gt;_x000d__x000a__x0009__x0009__x0009_&lt;Campo90 /&gt;_x000d__x000a__x0009__x0009_&lt;/CUERPO&gt;_x000d__x000a__x0009__x0009_&lt;TMSFirmasPdf Bloque=&quot;true&quot; /&gt;_x000d__x000a__x0009__x0009_&lt;ORIGEN Bloque=&quot;true&quot;&gt;_x000d__x000a__x0009__x0009__x0009_&lt;Origen_idCargo /&gt;_x000d__x000a__x0009__x0009__x0009_&lt;OrigenUsuario /&gt;_x000d__x000a__x0009__x0009__x0009_&lt;Origen_cargo /&gt;_x000d__x000a__x0009__x0009__x0009_&lt;Origen_idusuario /&gt;_x000d__x000a__x0009__x0009__x0009_&lt;CTmsOrigenIdUsuario /&gt;_x000d__x000a__x0009__x0009_&lt;/ORIGEN&gt;_x000d__x000a__x0009__x0009_&lt;DESEA_ADJUNTAR_DOCUMENTO Bloque=&quot;true&quot;&gt;_x000d__x000a__x0009__x0009__x0009_&lt;DeseaAdjuntarDocumento /&gt;_x000d__x000a__x0009__x0009_&lt;/DESEA_ADJUNTAR_DOCUMENTO&gt;_x000d__x000a__x0009__x0009_&lt;ANEXOS Bloque=&quot;true&quot;&gt;_x000d__x000a__x0009__x0009__x0009_&lt;Anexo&gt;Anexo:&lt;/Anexo&gt;_x000d__x000a__x0009__x0009__x0009_&lt;NumeroAnexos /&gt;_x000d__x000a__x0009__x0009__x0009_&lt;NumeroFolios /&gt;_x000d__x000a__x0009__x0009_&lt;/ANEXOS&gt;_x000d__x000a__x0009__x0009_&lt;TMS_DOCEXTERNO Bloque=&quot;true&quot;&gt;_x000d__x000a__x0009__x0009__x0009_&lt;CTmsTipoDocumentoAnexo /&gt;_x000d__x000a__x0009__x0009__x0009_&lt;CTmsUrlAnexo /&gt;_x000d__x000a__x0009__x0009__x0009_&lt;CTmsIdDocumentoAnexo /&gt;_x000d__x000a__x0009__x0009__x0009_&lt;CTmsIdBloqueAnexo /&gt;_x000d__x000a__x0009__x0009__x0009_&lt;ENombreAnexo&gt;Nombre Anexo:&lt;/ENombreAnexo&gt;_x000d__x000a__x0009__x0009_&lt;/TMS_DOCEXTERNO&gt;_x000d__x000a__x0009__x0009_&lt;ELABORADOR Bloque=&quot;true&quot;&gt;_x000d__x000a__x0009__x0009__x0009_&lt;Elaborador /&gt;_x000d__x000a__x0009__x0009__x0009_&lt;id_elaborador /&gt;_x000d__x000a__x0009__x0009_&lt;/ELABORADOR&gt;_x000d__x000a__x0009__x0009_&lt;REVISOR Bloque=&quot;true&quot;&gt;_x000d__x000a__x0009__x0009__x0009_&lt;Revisor /&gt;_x000d__x000a__x0009__x0009__x0009_&lt;id_revisor /&gt;_x000d__x000a__x0009__x0009_&lt;/REVISOR&gt;_x000d__x000a__x0009__x0009_&lt;PIE Bloque=&quot;true&quot; /&gt;_x000d__x000a__x0009_&lt;/GDCircularExternaWord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322&quot; num_caracteres=&quot;0&quot;&gt;_x000d__x000a__x0009__x0009__x0009_&lt;id_documento /&gt;_x000d__x000a__x0009__x0009__x0009_&lt;NombreRegistro&gt;GDCircularExternaWord&lt;/NombreRegistro&gt;_x000d__x000a__x0009__x0009__x0009_&lt;id_xslGC&gt;468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NameVarSettingFormatoCircularInterna" w:val="&lt;Formatos&gt;_x000d__x000a__x0009_&lt;Formato&gt;&lt;IdTipoDoc&gt;321&lt;/IdTipoDoc&gt;&lt;IdXSL&gt;467&lt;/IdXSL&gt;&lt;IdSolDestino&gt;1&lt;/IdSolDestino&gt;&lt;IdSolCopias&gt;2&lt;/IdSolCopias&gt;&lt;IdSolRemitente&gt;3&lt;/IdSolRemitente&gt;&lt;IdTipoFormatoWord&gt;3&lt;/IdTipoFormatoWord&gt;&lt;NombrePlantilla&gt;GDCircularInternaWord&lt;/NombrePlantilla&gt;&lt;XMLData&gt;&lt;![CDATA[&lt;TMS&gt;_x000d__x000a__x0009_&lt;GDCircularInternaWord&gt;_x000d__x000a__x0009__x0009_&lt;TOP Bloque=&quot;true&quot;&gt;_x000d__x000a__x0009__x0009__x0009_&lt;id_tipo_solicitud_ppal /&gt;_x000d__x000a__x0009__x0009__x0009_&lt;id_tipo_solicitud_copia /&gt;_x000d__x000a__x0009__x0009__x0009_&lt;Asunto /&gt;_x000d__x000a__x0009__x0009__x0009_&lt;id_circular /&gt;_x000d__x000a__x0009__x0009__x0009_&lt;Origen_usuario /&gt;_x000d__x000a__x0009__x0009__x0009_&lt;id_usuario /&gt;_x000d__x000a__x0009__x0009_&lt;/TOP&gt;_x000d__x000a__x0009__x0009_&lt;TMS_RADICACION Bloque=&quot;true&quot;&gt;_x000d__x000a__x0009__x0009__x0009_&lt;CTmsRadicacion /&gt;_x000d__x000a__x0009__x0009__x0009_&lt;Ciudad /&gt;_x000d__x000a__x0009__x0009__x0009_&lt;Fecha_radicacion /&gt;_x000d__x000a__x0009__x0009__x0009_&lt;CTmsRadicacionCodeBar /&gt;_x000d__x000a__x0009__x0009__x0009_&lt;Ciudad_fecha/&gt;_x000d__x000a__x0009__x0009_&lt;/TMS_RADICACION&gt;_x000d__x000a__x0009__x0009_&lt;ACCION Bloque=&quot;true&quot;&gt;_x000d__x000a__x0009__x0009__x0009_&lt;ModoEnvio /&gt;_x000d__x000a__x0009__x0009_&lt;/ACCION&gt;_x000d__x000a__x0009__x0009_&lt;DESTINO Bloque=&quot;true&quot;&gt;_x000d__x000a__x0009__x0009__x0009_&lt;Destino_id_usuario /&gt;_x000d__x000a__x0009__x0009__x0009_&lt;Destino_id_cargo /&gt;_x000d__x000a__x0009__x0009__x0009_&lt;EPara&gt;PARA:&lt;/EPara&gt;_x000d__x000a__x0009__x0009__x0009_&lt;Destino_Usuario /&gt;_x000d__x000a__x0009__x0009__x0009_&lt;Destino_cargo /&gt;_x000d__x000a__x0009__x0009__x0009_&lt;id_circular_usuario_ppal /&gt;_x000d__x000a__x0009__x0009__x0009_&lt;Usuario_destino /&gt;_x000d__x000a__x0009__x0009_&lt;/DESTINO&gt;_x000d__x000a__x0009__x0009_&lt;DESTINO_LISTA_DISTRIBUCION Bloque=&quot;true&quot;&gt;_x000d__x000a__x0009__x0009__x0009_&lt;EIngresarLista /&gt;_x000d__x000a__x0009__x0009__x0009_&lt;Lista_distribucion_ppal /&gt;_x000d__x000a__x0009__x0009__x0009_&lt;EListasDistribucion/&gt;_x000d__x000a__x0009__x0009_&lt;/DESTINO_LISTA_DISTRIBUCION&gt;_x000d__x000a__x0009__x0009_&lt;DATOS_REMITENTE Bloque=&quot;true&quot;&gt;_x000d__x000a__x0009__x0009__x0009_&lt;Departamento_origen /&gt;_x000d__x000a__x0009__x0009_&lt;/DATOS_REMITENTE&gt;_x000d__x000a__x0009__x0009_&lt;ASUNTO Bloque=&quot;true&quot;&gt;_x000d__x000a__x0009__x0009__x0009_&lt;Asunto_1 /&gt;_x000d__x000a__x0009__x0009__x0009_&lt;Referencia /&gt;_x000d__x000a__x0009__x0009__x0009_&lt;Asunto_documento /&gt;_x000d__x000a__x0009__x0009_&lt;/ASUNTO&gt;_x000d__x000a__x0009__x0009_&lt;CUERPO Bloque=&quot;true&quot;&gt;_x000d__x000a__x0009__x0009__x0009_&lt;Cuerpo /&gt;_x000d__x000a__x0009__x0009__x0009_&lt;id_circular_cuerpo /&gt;_x000d__x000a__x0009__x0009__x0009_&lt;Detalle /&gt;_x000d__x000a__x0009__x0009__x0009_&lt;Campo90 /&gt;_x000d__x000a__x0009__x0009_&lt;/CUERPO&gt;_x000d__x000a__x0009__x0009_&lt;TMSFirmasPdf Bloque=&quot;true&quot; /&gt;_x000d__x000a__x0009__x0009_&lt;ORIGEN Bloque=&quot;true&quot;&gt;_x000d__x000a__x0009__x0009__x0009_&lt;Origen_idCargo /&gt;_x000d__x000a__x0009__x0009__x0009_&lt;OrigenUsuario /&gt;_x000d__x000a__x0009__x0009__x0009_&lt;Origen_cargo /&gt;_x000d__x000a__x0009__x0009__x0009_&lt;Origen_idusuario /&gt;_x000d__x000a__x0009__x0009__x0009_&lt;CTmsOrigenIdUsuario /&gt;_x000d__x000a__x0009__x0009_&lt;/ORIGEN&gt;_x000d__x000a__x0009__x0009_&lt;DESEA_ADJUNTAR_DOCUMENTO Bloque=&quot;true&quot;&gt;_x000d__x000a__x0009__x0009__x0009_&lt;DeseaAdjuntarDocumento /&gt;_x000d__x000a__x0009__x0009_&lt;/DESEA_ADJUNTAR_DOCUMENTO&gt;_x000d__x000a__x0009__x0009_&lt;ANEXOS Bloque=&quot;true&quot;&gt;_x000d__x000a__x0009__x0009__x0009_&lt;Anexo&gt;Anexo:&lt;/Anexo&gt;_x000d__x000a__x0009__x0009__x0009_&lt;NumeroAnexos /&gt;_x000d__x000a__x0009__x0009__x0009_&lt;NumeroFolios /&gt;_x000d__x000a__x0009__x0009_&lt;/ANEXOS&gt;_x000d__x000a__x0009__x0009_&lt;TMS_DOCEXTERNO Bloque=&quot;true&quot;&gt;_x000d__x000a__x0009__x0009__x0009_&lt;CTmsTipoDocumentoAnexo /&gt;_x000d__x000a__x0009__x0009__x0009_&lt;CTmsUrlAnexo /&gt;_x000d__x000a__x0009__x0009__x0009_&lt;CTmsIdDocumentoAnexo /&gt;_x000d__x000a__x0009__x0009__x0009_&lt;CTmsIdBloqueAnexo /&gt;_x000d__x000a__x0009__x0009__x0009_&lt;ENombreAnexo&gt;Nombre Anexo:&lt;/ENombreAnexo&gt;_x000d__x000a__x0009__x0009_&lt;/TMS_DOCEXTERNO&gt;_x000d__x000a__x0009__x0009_&lt;ELABORADOR Bloque=&quot;true&quot;&gt;_x000d__x000a__x0009__x0009__x0009_&lt;Elaborador /&gt;_x000d__x000a__x0009__x0009__x0009_&lt;id_elaborador /&gt;_x000d__x000a__x0009__x0009_&lt;/ELABORADOR&gt;_x000d__x000a__x0009__x0009_&lt;REVISOR Bloque=&quot;true&quot;&gt;_x000d__x000a__x0009__x0009__x0009_&lt;Revisor /&gt;_x000d__x000a__x0009__x0009__x0009_&lt;id_revisor /&gt;_x000d__x000a__x0009__x0009_&lt;/REVISOR&gt;_x000d__x000a__x0009__x0009_&lt;PIE Bloque=&quot;true&quot; /&gt;_x000d__x000a__x0009_&lt;/GDCircularInternaWord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321&quot; num_caracteres=&quot;0&quot;&gt;_x000d__x000a__x0009__x0009__x0009_&lt;id_documento /&gt;_x000d__x000a__x0009__x0009__x0009_&lt;NombreRegistro&gt;GDCircularInternaWord&lt;/NombreRegistro&gt;_x000d__x000a__x0009__x0009__x0009_&lt;id_xslGC&gt;467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NameVarSettingFormatoMemorando" w:val="&lt;Formatos&gt;_x000d__x000a__x0009_&lt;Formato&gt;&lt;IdTipoDoc&gt;337&lt;/IdTipoDoc&gt;&lt;IdXSL&gt;426&lt;/IdXSL&gt;&lt;IdSolDestino&gt;61&lt;/IdSolDestino&gt;&lt;IdSolCopias&gt;61&lt;/IdSolCopias&gt;&lt;IdSolRemitente&gt;3&lt;/IdSolRemitente&gt;&lt;IdTipoFormatoWord&gt;2&lt;/IdTipoFormatoWord&gt;&lt;NombrePlantilla&gt;GDMemorando&lt;/NombrePlantilla&gt;&lt;XMLData&gt;&lt;![CDATA[&lt;TMS&gt;_x000d__x000a__x0009_&lt;GDMemorando&gt;_x000d__x000a__x0009__x0009_&lt;TOP Bloque=&quot;true&quot; /&gt;_x000d__x000a__x0009__x0009_&lt;TITULO_RADICACION Bloque=&quot;true&quot; /&gt;_x000d__x000a__x0009__x0009_&lt;TMS_RADICACION Bloque=&quot;true&quot;&gt;_x000d__x000a__x0009__x0009__x0009_&lt;CTmsRadicacion /&gt;_x000d__x000a__x0009__x0009__x0009_&lt;CTmsFechaRadicacion /&gt;_x000d__x000a__x0009__x0009_&lt;/TMS_RADICACION&gt;_x000d__x000a__x0009__x0009_&lt;TITULO_DESTINO Bloque=&quot;true&quot; /&gt;_x000d__x000a__x0009__x0009_&lt;NOMEMPRESA Bloque=&quot;true&quot;&gt;_x000d__x000a__x0009__x0009__x0009_&lt;id_division /&gt;_x000d__x000a__x0009__x0009__x0009_&lt;nom_division /&gt;_x000d__x000a__x0009__x0009__x0009_&lt;TMS_DESTINO Bloque=&quot;true&quot;&gt;_x000d__x000a__x0009__x0009__x0009__x0009_&lt;DestinoTratamiento /&gt;_x000d__x000a__x0009__x0009__x0009__x0009_&lt;CTmsDestinoUsuario /&gt;_x000d__x000a__x0009__x0009__x0009__x0009_&lt;CTmsDestinoCargo /&gt;_x000d__x000a__x0009__x0009__x0009__x0009_&lt;CTmsDestinoNivel /&gt;_x000d__x000a__x0009__x0009__x0009__x0009_&lt;CTmsDestinoIdUsuario /&gt;_x000d__x000a__x0009__x0009__x0009__x0009_&lt;CTmsDestinoIdCargo /&gt;_x000d__x000a__x0009__x0009__x0009__x0009_&lt;CTmsDestinoIdNivel /&gt;_x000d__x000a__x0009__x0009__x0009__x0009_&lt;CTmsClase /&gt;_x000d__x000a__x0009__x0009__x0009__x0009_&lt;CTmsIdDocumentoDestino /&gt;_x000d__x000a__x0009__x0009__x0009__x0009_&lt;CTmsDestinoTSol /&gt;_x000d__x000a__x0009__x0009__x0009__x0009_&lt;CTmsDestinoIdTSol /&gt;_x000d__x000a__x0009__x0009__x0009__x0009_&lt;CTmsIdBloque /&gt;_x000d__x000a__x0009__x0009__x0009__x0009_&lt;Identificador /&gt;_x000d__x000a__x0009__x0009__x0009_&lt;/TMS_DESTINO&gt;_x000d__x000a__x0009__x0009_&lt;/NOMEMPRESA&gt;_x000d__x000a__x0009__x0009_&lt;TITULO_ORIGEN Bloque=&quot;true&quot; /&gt;_x000d__x000a__x0009__x0009_&lt;TMS_ORIGEN Bloque=&quot;true&quot;&gt;_x000d__x000a__x0009__x0009__x0009_&lt;OrigenTratamiento /&gt;_x000d__x000a__x0009__x0009__x0009_&lt;CTmsOrigenUsuario /&gt;_x000d__x000a__x0009__x0009__x0009_&lt;CTmsOrigenCargo /&gt;_x000d__x000a__x0009__x0009__x0009_&lt;CTmsOrigenNivel /&gt;_x000d__x000a__x0009__x0009__x0009_&lt;OrigenCiudad /&gt;_x000d__x000a__x0009__x0009__x0009_&lt;CTmsOrigenIdUsuario /&gt;_x000d__x000a__x0009__x0009__x0009_&lt;CTmsOrigenIdCargo /&gt;_x000d__x000a__x0009__x0009__x0009_&lt;CTmsOrigenIdNivel /&gt;_x000d__x000a__x0009__x0009__x0009_&lt;CTmsCreadorUsuario /&gt;_x000d__x000a__x0009__x0009__x0009_&lt;CTmsCreadorIdUsuario /&gt;_x000d__x000a__x0009__x0009__x0009_&lt;CTmsCreadorNivel /&gt;_x000d__x000a__x0009__x0009__x0009_&lt;CTmsCreadorIdNivel /&gt;_x000d__x000a__x0009__x0009__x0009_&lt;CTmsRadicadorUsuario /&gt;_x000d__x000a__x0009__x0009__x0009_&lt;CTmsRadicadorIdUsuario /&gt;_x000d__x000a__x0009__x0009__x0009_&lt;CTmsRadicadorNivel /&gt;_x000d__x000a__x0009__x0009__x0009_&lt;CTmsRadicadorIdNivel /&gt;_x000d__x000a__x0009__x0009__x0009_&lt;nomdivision /&gt;_x000d__x000a__x0009__x0009__x0009_&lt;iddivision /&gt;_x000d__x000a__x0009__x0009__x0009_&lt;IdentificadorRemitente /&gt;_x000d__x000a__x0009__x0009_&lt;/TMS_ORIGEN&gt;_x000d__x000a__x0009__x0009_&lt;TITULO_ASUNTO Bloque=&quot;true&quot; /&gt;_x000d__x000a__x0009__x0009_&lt;TMS_ASUNTO Bloque=&quot;true&quot;&gt;_x000d__x000a__x0009__x0009__x0009_&lt;CTmsAsunto /&gt;_x000d__x000a__x0009__x0009__x0009_&lt;Referencia /&gt;_x000d__x000a__x0009__x0009__x0009_&lt;FechaDocumento /&gt;_x000d__x000a__x0009__x0009__x0009_&lt;CTMSNumsRadicacion /&gt;_x000d__x000a__x0009__x0009__x0009_&lt;Folios /&gt;_x000d__x000a__x0009__x0009__x0009_&lt;Anexos /&gt;_x000d__x000a__x0009__x0009__x0009_&lt;AsuntoSolicitud /&gt;_x000d__x000a__x0009__x0009_&lt;/TMS_ASUNTO&gt;_x000d__x000a__x0009__x0009_&lt;TITULO_COPIA Bloque=&quot;true&quot; /&gt;_x000d__x000a__x0009__x0009_&lt;NOMEMPRESACOPIA Bloque=&quot;true&quot;&gt;_x000d__x000a__x0009__x0009__x0009_&lt;Nom_Division /&gt;_x000d__x000a__x0009__x0009__x0009_&lt;Id_Division /&gt;_x000d__x000a__x0009__x0009__x0009_&lt;TMS_COPIA Bloque=&quot;true&quot;&gt;_x000d__x000a__x0009__x0009__x0009__x0009_&lt;CopiaTratamiento /&gt;_x000d__x000a__x0009__x0009__x0009__x0009_&lt;CTmsCopiaUsuario /&gt;_x000d__x000a__x0009__x0009__x0009__x0009_&lt;CTmsCopiaCargo /&gt;_x000d__x000a__x0009__x0009__x0009__x0009_&lt;CTmsCopiaNivel /&gt;_x000d__x000a__x0009__x0009__x0009__x0009_&lt;CTmsCopiaIdUsuario /&gt;_x000d__x000a__x0009__x0009__x0009__x0009_&lt;CTmsCopiaIdCargo /&gt;_x000d__x000a__x0009__x0009__x0009__x0009_&lt;CTmsCopiaIdNivel /&gt;_x000d__x000a__x0009__x0009__x0009__x0009_&lt;CTmsCopiaClase /&gt;_x000d__x000a__x0009__x0009__x0009__x0009_&lt;CTmsIdDocumentoCopia /&gt;_x000d__x000a__x0009__x0009__x0009__x0009_&lt;CTmsCopiaTSol /&gt;_x000d__x000a__x0009__x0009__x0009__x0009_&lt;CTmsCopiaIdTSol /&gt;_x000d__x000a__x0009__x0009__x0009__x0009_&lt;CTmsIdBloqueCopia /&gt;_x000d__x000a__x0009__x0009__x0009__x0009_&lt;IdentificadorCopia /&gt;_x000d__x000a__x0009__x0009__x0009_&lt;/TMS_COPIA&gt;_x000d__x000a__x0009__x0009_&lt;/NOMEMPRESACOPIA&gt;_x000d__x000a__x0009__x0009_&lt;TITULO_ANEXOS Bloque=&quot;true&quot; /&gt;_x000d__x000a__x0009__x0009_&lt;ANEXOS Bloque=&quot;true&quot;&gt;_x000d__x000a__x0009__x0009__x0009_&lt;Desea_Anexar /&gt;_x000d__x000a__x0009__x0009_&lt;/ANEXOS&gt;_x000d__x000a__x0009__x0009_&lt;TMS_DOCEXTERNO Bloque=&quot;true&quot;&gt;_x000d__x000a__x0009__x0009__x0009_&lt;CTmsUrlAnexo /&gt;_x000d__x000a__x0009__x0009__x0009_&lt;CTmsTipoDocumentoAnexo /&gt;_x000d__x000a__x0009__x0009__x0009_&lt;CTmsIDDocumentoAnexo /&gt;_x000d__x000a__x0009__x0009__x0009_&lt;CTmsIdBloqueAnexo /&gt;_x000d__x000a__x0009__x0009_&lt;/TMS_DOCEXTERNO&gt;_x000d__x000a__x0009__x0009_&lt;PIE Bloque=&quot;true&quot; /&gt;_x000d__x000a__x0009_&lt;/GDMemorando&gt;_x000d__x000a__x0009_&lt;registro_control&gt;_x000d__x000a__x0009__x0009_&lt;tipo_llamado asin=&quot;false&quot; /&gt;_x000d__x000a__x0009__x0009_&lt;Usuario&gt;_x000d__x000a__x0009__x0009__x0009_&lt;id_usuario/&gt;_x000d__x000a_            &lt;clave/&gt;_x000d__x000a_            &lt;ntlogin/&gt;_x000d__x000a__x0009__x0009_&lt;/Usuario&gt;_x000d__x000a__x0009__x0009_&lt;documento tipo_documento=&quot;320&quot; num_caracteres=&quot;0&quot;&gt;_x000d__x000a__x0009__x0009__x0009_&lt;id_documento /&gt;_x000d__x000a__x0009__x0009__x0009_&lt;NombreRegistro&gt;GDMemorando&lt;/NombreRegistro&gt;_x000d__x000a__x0009__x0009__x0009_&lt;id_xslGC&gt;462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TMS_URL_CodigoBarras" w:val="https://siapinc4.cancer.gov.co:443/SIAPINC/CodeBar/CodeBarDin.asp?t=CODE128&amp;al=36&amp;ah=214&amp;d="/>
    <w:docVar w:name="C_TMS_URL_WSRadicacion" w:val="https://siapinc4.cancer.gov.co:443/SIAPINC/ModuloWebService/WSRadicacion/WSRadicacion.asmx?wsdl"/>
    <w:docVar w:name="C_TMS_URL_WSRadicacion1" w:val="https://siapinc4.cancer.gov.co:443/TMS.INTEROPDOC.SIAPINC/ServiceInterop.svc?wsdl"/>
    <w:docVar w:name="C_TmsUrlUploadFileRadicado" w:val="https://siapinc4.cancer.gov.co:443/SIAPINC/moduloInterfaz/TWAIN/csRecibirArchivo.asp?IdDoc=@IdDoc@&amp;Usuario=@IdUsuario@&amp;Pagina=1&amp;TipoDoc=@IdTipoDoc@&amp;origen=TMSPDF&amp;filename=@FileName@"/>
    <w:docVar w:name="C_TMSXMLData" w:val="&lt;TMS&gt;_x000d__x000a__x0009_&lt;TMSPlantillaComunicacionesInterna&gt;_x000d__x000a__x0009__x0009_&lt;TOP Bloque=&quot;true&quot;/&gt;_x000d__x000a__x0009__x0009_&lt;TITULO_RADICACION Bloque=&quot;true&quot;/&gt;_x000d__x000a__x0009__x0009_&lt;TMS_RADICACION Bloque=&quot;true&quot;&gt;_x000d__x000a__x0009__x0009__x0009_&lt;CTmsRadicacion/&gt;_x000d__x000a__x0009__x0009__x0009_&lt;CTmsFechaRadicacion/&gt;_x000d__x000a__x0009__x0009_&lt;/TMS_RADICACION&gt;_x000d__x000a__x0009__x0009_&lt;TITULO_DESTINO Bloque=&quot;true&quot;/&gt;_x000d__x000a__x0009__x0009_&lt;NOMEMPRESA Bloque=&quot;true&quot;&gt;_x000d__x000a__x0009__x0009__x0009_&lt;id_division/&gt;_x000d__x000a__x0009__x0009__x0009_&lt;nom_division/&gt;_x000d__x000a__x0009__x0009__x0009_&lt;TMS_DESTINO Bloque=&quot;true&quot;&gt;_x000d__x000a__x0009__x0009__x0009__x0009_&lt;DestinoTratamiento/&gt;_x000d__x000a__x0009__x0009__x0009__x0009_&lt;CTmsDestinoUsuario/&gt;_x000d__x000a__x0009__x0009__x0009__x0009_&lt;CTmsDestinoCargo/&gt;_x000d__x000a__x0009__x0009__x0009__x0009_&lt;CTmsDestinoNivel/&gt;_x000d__x000a__x0009__x0009__x0009__x0009_&lt;CTmsDestinoIdUsuario/&gt;_x000d__x000a__x0009__x0009__x0009__x0009_&lt;CTmsDestinoIdCargo/&gt;_x000d__x000a__x0009__x0009__x0009__x0009_&lt;CTmsDestinoIdNivel/&gt;_x000d__x000a__x0009__x0009__x0009__x0009_&lt;CTmsClase/&gt;_x000d__x000a__x0009__x0009__x0009__x0009_&lt;CTmsIdDocumentoDestino/&gt;_x000d__x000a__x0009__x0009__x0009__x0009_&lt;CTmsDestinoTSol&gt;Correspondencia Oficial Interna&lt;/CTmsDestinoTSol&gt;_x000d__x000a__x0009__x0009__x0009__x0009_&lt;CTmsDestinoIdTSol&gt;&lt;/CTmsDestinoIdTSol&gt;_x000d__x000a__x0009__x0009__x0009__x0009_&lt;CTmsIdBloque/&gt;_x000d__x000a__x0009__x0009__x0009__x0009_&lt;Identificador/&gt;_x000d__x000a__x0009__x0009__x0009_&lt;/TMS_DESTINO&gt;_x000d__x000a__x0009__x0009_&lt;/NOMEMPRESA&gt;_x000d__x000a__x0009__x0009_&lt;TITULO_ORIGEN Bloque=&quot;true&quot;/&gt;_x000d__x000a__x0009__x0009_&lt;TMS_ORIGEN Bloque=&quot;true&quot;&gt;_x000d__x000a__x0009__x0009__x0009_&lt;OrigenTratamiento/&gt;_x000d__x000a__x0009__x0009__x0009_&lt;CTmsOrigenUsuario/&gt;_x000d__x000a__x0009__x0009__x0009_&lt;CTmsOrigenCargo/&gt;_x000d__x000a__x0009__x0009__x0009_&lt;CTmsOrigenNivel/&gt;_x000d__x000a__x0009__x0009__x0009_&lt;OrigenCiudad/&gt;_x000d__x000a__x0009__x0009__x0009_&lt;CTmsOrigenIdUsuario/&gt;_x000d__x000a__x0009__x0009__x0009_&lt;CTmsOrigenIdCargo/&gt;_x000d__x000a__x0009__x0009__x0009_&lt;CTmsOrigenIdNivel/&gt;_x000d__x000a__x0009__x0009__x0009_&lt;CTmsCreadorUsuario/&gt;_x000d__x000a__x0009__x0009__x0009_&lt;CTmsCreadorIdUsuario/&gt;_x000d__x000a__x0009__x0009__x0009_&lt;CTmsCreadorNivel/&gt;_x000d__x000a__x0009__x0009__x0009_&lt;CTmsCreadorIdNivel/&gt;_x000d__x000a__x0009__x0009__x0009_&lt;CTmsRadicadorUsuario/&gt;_x000d__x000a__x0009__x0009__x0009_&lt;CTmsRadicadorIdUsuario/&gt;_x000d__x000a__x0009__x0009__x0009_&lt;CTmsRadicadorNivel/&gt;_x000d__x000a__x0009__x0009__x0009_&lt;CTmsRadicadorIdNivel/&gt;_x000d__x000a__x0009__x0009__x0009_&lt;nomdivision/&gt;_x000d__x000a__x0009__x0009__x0009_&lt;iddivision/&gt;_x000d__x000a__x0009__x0009__x0009_&lt;IdentificadorRemitente/&gt;_x000d__x000a__x0009__x0009_&lt;/TMS_ORIGEN&gt;_x000d__x000a__x0009__x0009_&lt;TITULO_ASUNTO Bloque=&quot;true&quot;/&gt;_x000d__x000a__x0009__x0009_&lt;TMS_ASUNTO Bloque=&quot;true&quot;&gt;_x000d__x000a__x0009__x0009__x0009_&lt;CTmsAsunto/&gt;_x000d__x000a__x0009__x0009__x0009_&lt;Referencia/&gt;_x000d__x000a__x0009__x0009__x0009_&lt;FechaDocumento/&gt;_x000d__x000a__x0009__x0009__x0009_&lt;CTMSNumsRadicacion/&gt;_x000d__x000a__x0009__x0009__x0009_&lt;Folios/&gt;_x000d__x000a__x0009__x0009__x0009_&lt;Anexos/&gt;_x000d__x000a__x0009__x0009__x0009_&lt;AsuntoSolicitud/&gt;_x000d__x000a__x0009__x0009_&lt;/TMS_ASUNTO&gt;_x000d__x000a__x0009__x0009_&lt;TITULO_COPIA Bloque=&quot;true&quot;/&gt;_x000d__x000a__x0009__x0009_&lt;NOMEMPRESACOPIA Bloque=&quot;true&quot;&gt;_x000d__x000a__x0009__x0009__x0009_&lt;Nom_Division/&gt;_x000d__x000a__x0009__x0009__x0009_&lt;Id_Division/&gt;_x000d__x000a__x0009__x0009__x0009_&lt;TMS_COPIA Bloque=&quot;true&quot;&gt;_x000d__x000a__x0009__x0009__x0009__x0009_&lt;CopiaTratamiento/&gt;_x000d__x000a__x0009__x0009__x0009__x0009_&lt;CTmsCopiaUsuario/&gt;_x000d__x000a__x0009__x0009__x0009__x0009_&lt;CTmsCopiaCargo/&gt;_x000d__x000a__x0009__x0009__x0009__x0009_&lt;CTmsCopiaNivel/&gt;_x000d__x000a__x0009__x0009__x0009__x0009_&lt;CTmsCopiaIdUsuario/&gt;_x000d__x000a__x0009__x0009__x0009__x0009_&lt;CTmsCopiaIdCargo/&gt;_x000d__x000a__x0009__x0009__x0009__x0009_&lt;CTmsCopiaIdNivel/&gt;_x000d__x000a__x0009__x0009__x0009__x0009_&lt;CTmsCopiaClase/&gt;_x000d__x000a__x0009__x0009__x0009__x0009_&lt;CTmsIdDocumentoCopia/&gt;_x000d__x000a__x0009__x0009__x0009__x0009_&lt;CTmsCopiaTSol&gt;Correspondencia Oficial Interna&lt;/CTmsCopiaTSol&gt;_x000d__x000a__x0009__x0009__x0009__x0009_&lt;CTmsCopiaIdTSol&gt;&lt;/CTmsCopiaIdTSol&gt;_x000d__x000a__x0009__x0009__x0009__x0009_&lt;CTmsIdBloqueCopia/&gt;_x000d__x000a__x0009__x0009__x0009__x0009_&lt;IdentificadorCopia/&gt;_x000d__x000a__x0009__x0009__x0009_&lt;/TMS_COPIA&gt;_x000d__x000a__x0009__x0009_&lt;/NOMEMPRESACOPIA&gt;_x000d__x000a__x0009__x0009_&lt;TITULO_ANEXOS Bloque=&quot;true&quot;/&gt;_x000d__x000a__x0009__x0009_&lt;ANEXOS Bloque=&quot;true&quot;&gt;_x000d__x000a__x0009__x0009__x0009_&lt;Desea_Anexar/&gt;_x000d__x000a__x0009__x0009_&lt;/ANEXOS&gt;_x000d__x000a__x0009__x0009_&lt;TMS_DOCEXTERNO Bloque=&quot;true&quot;&gt;_x000d__x000a__x0009__x0009__x0009_&lt;CTmsUrlAnexo/&gt;_x000d__x000a__x0009__x0009__x0009_&lt;CTmsTipoDocumentoAnexo/&gt;_x000d__x000a__x0009__x0009__x0009_&lt;CTmsIDDocumentoAnexo/&gt;_x000d__x000a__x0009__x0009__x0009_&lt;CTmsIdBloqueAnexo/&gt;_x000d__x000a__x0009__x0009_&lt;/TMS_DOCEXTERNO&gt;_x000d__x000a__x0009__x0009_&lt;PIE Bloque=&quot;true&quot;/&gt;_x000d__x000a__x0009_&lt;/TMSPlantillaComunicacionesInterna&gt;_x000d__x000a__x0009_&lt;registro_control&gt;_x000d__x000a__x0009__x0009_&lt;tipo_llamado asin=&quot;false&quot;/&gt;_x000d__x000a__x0009__x0009_&lt;Usuario&gt;_x000d__x000a__x0009__x0009__x0009_&lt;id_usuario/&gt;_x000d__x000a__x0009__x0009__x0009_&lt;clave/&gt;_x000d__x000a__x0009__x0009_&lt;/Usuario&gt;_x000d__x000a__x0009__x0009_&lt;documento tipo_documento=&quot;319&quot; num_caracteres=&quot;0&quot;&gt;_x000d__x000a__x0009__x0009__x0009_&lt;id_documento/&gt;_x000d__x000a__x0009__x0009__x0009_&lt;NombreRegistro&gt;TMSPlantillaComunicacionesInterna&lt;/NombreRegistro&gt;_x000d__x000a__x0009__x0009__x0009_&lt;id_xslGC&gt;461&lt;/id_xslGC&gt;_x000d__x000a__x0009__x0009_&lt;/documento&gt;_x000d__x000a__x0009__x0009_&lt;cliente&gt;_x000d__x000a__x0009__x0009__x0009_&lt;nit/&gt;_x000d__x000a__x0009__x0009_&lt;/cliente&gt;_x000d__x000a__x0009__x0009_&lt;solicitud&gt;_x000d__x000a__x0009__x0009__x0009_&lt;aplicativo/&gt;_x000d__x000a__x0009__x0009__x0009_&lt;id_solicitud/&gt;_x000d__x000a__x0009__x0009__x0009_&lt;url_respuesta/&gt;_x000d__x000a__x0009__x0009__x0009_&lt;id_usuario_remoto/&gt;_x000d__x000a__x0009__x0009__x0009_&lt;clave_usuario_remoto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"/>
    <w:docVar w:name="Clasificacion" w:val="Formato"/>
    <w:docVar w:name="CodigoVersion" w:val="Si"/>
    <w:docVar w:name="ControlCambios" w:val=" "/>
    <w:docVar w:name="ControlVersiones" w:val="Si"/>
    <w:docVar w:name="CTmsAlcanceAnexo" w:val=" "/>
    <w:docVar w:name="CTmsCodigo" w:val="DOC-P01-F-03"/>
    <w:docVar w:name="CTMSCODIGONIVELMAPA" w:val="DOC-P01-F-03"/>
    <w:docVar w:name="CTmsFormato" w:val="AUTORIZACIÓN DE CONSULTA DE TESIS Y TRABAJOS DE INVESTIGACIÓN"/>
    <w:docVar w:name="CTMSIDNIVELMAPA" w:val="39"/>
    <w:docVar w:name="CTmsIdResponsableProcedimiento" w:val="mjimenez"/>
    <w:docVar w:name="CTMSMapNormEsPDF" w:val=" "/>
    <w:docVar w:name="CTmsObjetivoAnexo" w:val=" "/>
    <w:docVar w:name="CTMSPieCodigo" w:val="DOC"/>
    <w:docVar w:name="CTMSPieNombre" w:val="DOCENCIA"/>
    <w:docVar w:name="CTMSRESPONSABLENIVELMAPA" w:val=" "/>
    <w:docVar w:name="CTmsResponsableProcedimiento" w:val="Magda Lorena Jimenez Castaño"/>
    <w:docVar w:name="CTmsVersion" w:val="3"/>
    <w:docVar w:name="CTmsVigencia" w:val="22-03-2024"/>
    <w:docVar w:name="DestinatarioCarta" w:val="&lt;DestinatarioCarta Bloque=&quot;true&quot;&gt;_x000d__x000a__x0009_&lt;TMS_PARANIVEL Bloque=&quot;true&quot;&gt;_x000d__x000a__x0009__x0009_&lt;Titulo_Para&gt;Señor&lt;/Titulo_Para&gt;_x000d__x000a__x0009__x0009_&lt;CTmsNombreDestinoExterno&gt;nom_firmante&lt;/CTmsNombreDestinoExterno&gt;_x000d__x000a__x0009__x0009_&lt;CTmsDireccion&gt;Direccion&lt;/CTmsDireccion&gt;_x000d__x000a__x0009__x0009_&lt;CiudadPara&gt;Ciudad - Cundinamarca&lt;/CiudadPara&gt;_x000d__x000a__x0009__x0009_&lt;Cargo_Destinatario&gt;nom_cargo&lt;/Cargo_Destinatario&gt;_x000d__x000a__x0009__x0009_&lt;PaisPara&gt;Colombia&lt;/PaisPara&gt;_x000d__x000a__x0009__x0009_&lt;id_cliente_vw&gt;&lt;/id_cliente_vw&gt;_x000d__x000a__x0009__x0009_&lt;CargoPara/&gt;_x000d__x000a__x0009__x0009_&lt;CTmsDestinoParaNivel1/&gt;_x000d__x000a__x0009__x0009_&lt;CTmsNombreOrganizacion&gt;nom_entidad&lt;/CTmsNombreOrganizacion&gt;_x000d__x000a__x0009_&lt;/TMS_PARANIVEL&gt;_x000d__x000a_&lt;/DestinatarioCarta&gt;_x000d__x000a_"/>
    <w:docVar w:name="DESTINO_LISTA_DISTRIBUCION" w:val="&lt;DESTINO_LISTA_DISTRIBUCION Bloque=&quot;true&quot;&gt;_x000d__x000a__x0009_&lt;EIngresarLista/&gt;_x000d__x000a__x0009_&lt;Lista_distribucion_ppal&gt;&lt;/Lista_distribucion_ppal&gt;_x000d__x000a__x0009_&lt;EListasDistribucion/&gt;_x000d__x000a_&lt;/DESTINO_LISTA_DISTRIBUCION&gt;"/>
    <w:docVar w:name="ElmAnexos" w:val="CtlLabelAnexo|Anexos"/>
    <w:docVar w:name="ElmCicloAprobacion" w:val="TextoAprobo|CtlLabelRevisor_ciclo|CtlRevisor_Ciclo|CtlLabelAprobador_ciclo|CtlAprobador_Ciclo"/>
    <w:docVar w:name="ElmCopia" w:val="CtlUsuariosCopia|CtlLabelCopia"/>
    <w:docVar w:name="ElmCopiaExterna" w:val="CtlUsuariosCopiaExterna|CtlLabelCopiaExterna"/>
    <w:docVar w:name="ElmFolios" w:val="Folios|CtlLabelFolios"/>
    <w:docVar w:name="ElmNumeroRadicacion" w:val="NumeroRadicacion"/>
    <w:docVar w:name="fntAnexos" w:val="Si"/>
    <w:docVar w:name="fntCicloAprobacion" w:val="Si"/>
    <w:docVar w:name="fntCopia" w:val="Si"/>
    <w:docVar w:name="fntCopiaExterna" w:val="Si"/>
    <w:docVar w:name="fntFolios" w:val="Si"/>
    <w:docVar w:name="fntNumeroRadicacion" w:val="Si"/>
    <w:docVar w:name="Fuentes" w:val="Arial"/>
    <w:docVar w:name="FuentesEspeciales" w:val="Arial"/>
    <w:docVar w:name="GenerarPDF" w:val="0"/>
    <w:docVar w:name="GuidActualizarEstadoDocumento" w:val="0750a61b-54b0-42fa-80cb-c558d94b0e4e"/>
    <w:docVar w:name="GuidAprobadoresciclo" w:val="3bf82800-9500-41f2-ae35-2ed2331b06f6"/>
    <w:docVar w:name="GuidBorrarDocumento" w:val="59841625-b8f4-46ae-b87d-3bec8f75dab4"/>
    <w:docVar w:name="GuidComentarios" w:val="df345435-dabe-4b59-a27c-0c005022f4f5"/>
    <w:docVar w:name="GuidConsultarDocumentoRelacionado" w:val="a971658c-d599-4da3-972f-fb24fbebb4b8"/>
    <w:docVar w:name="GuidConsultarMetadata" w:val="63c207bb-decc-4bef-bccf-b8fe44b92de2"/>
    <w:docVar w:name="GuidDetalleciclo" w:val="42018794-a9bf-48e6-9e2c-cf4617c6e1be"/>
    <w:docVar w:name="GuidQueryActualizarTituloUrl" w:val="24d517f2-65cf-40b6-b916-aa2f91254a97"/>
    <w:docVar w:name="GuidQueryCausasCicloAprobacion" w:val="67cf2560-335c-4d87-8d6e-3755ce435852"/>
    <w:docVar w:name="GuidQueryDataDocumento" w:val="9fe09e3b-e37a-4902-a6e0-26620ab2a35c"/>
    <w:docVar w:name="GuidQueryRadicacionRelacionada" w:val="99df4c44-3dfc-4dc2-9eff-8cccf7d3774b"/>
    <w:docVar w:name="GuidRevisoresciclo" w:val="6dcbfbb6-196d-4ed7-be30-ff311ba93337"/>
    <w:docVar w:name="GuidVariablesDocumento" w:val="f623f94f-dabc-4a73-84e6-c95c8e112667"/>
    <w:docVar w:name="IdClasificacion" w:val="3"/>
    <w:docVar w:name="IdNegCDDocumento" w:val="13463"/>
    <w:docVar w:name="IdNegCDDocumentoOficial" w:val=" "/>
    <w:docVar w:name="IdNivel" w:val="39"/>
    <w:docVar w:name="IdProcedimiento" w:val="524627"/>
    <w:docVar w:name="IdProceso" w:val="39"/>
    <w:docVar w:name="IdResponsableNivel" w:val="mjimenez"/>
    <w:docVar w:name="IdResponsableOYM" w:val="dapaez"/>
    <w:docVar w:name="IdResponsableProceso" w:val="mjimenez"/>
    <w:docVar w:name="IdTipoDocumento" w:val="454"/>
    <w:docVar w:name="ListaCausas" w:val="&lt;EntidadTMS xmlns=&quot;&quot;&gt;&lt;TablaTMS&gt;&lt;id_causa&gt;453&lt;/id_causa&gt;&lt;causa&gt;Ajustar&lt;/causa&gt;&lt;id_tipo_solicitudoriginar&gt;277&lt;/id_tipo_solicitudoriginar&gt;&lt;id_ciclo_aprobacion&gt;80&lt;/id_ciclo_aprobacion&gt;&lt;revisor_aprobador&gt;Aprobador&lt;/revisor_aprobador&gt;&lt;versionar_documento&gt;false&lt;/versionar_documento&gt;&lt;etapa_adhoc&gt;0&lt;/etapa_adhoc&gt;&lt;accion_ultima_etapa&gt;Publicar&lt;/accion_ultima_etapa&gt;&lt;causa_seleccionada&gt;Devolver&lt;/causa_seleccionada&gt;&lt;/TablaTMS&gt;&lt;TablaTMS&gt;&lt;id_causa&gt;454&lt;/id_causa&gt;&lt;causa&gt;Publicar&lt;/causa&gt;&lt;id_ciclo_aprobacion&gt;80&lt;/id_ciclo_aprobacion&gt;&lt;revisor_aprobador&gt;Aprobador&lt;/revisor_aprobador&gt;&lt;versionar_documento&gt;false&lt;/versionar_documento&gt;&lt;etapa_adhoc&gt;0&lt;/etapa_adhoc&gt;&lt;accion_ultima_etapa&gt;Publicar&lt;/accion_ultima_etapa&gt;&lt;causa_seleccionada&gt;Aprobado&lt;/causa_seleccionada&gt;&lt;/TablaTMS&gt;&lt;/EntidadTMS&gt;"/>
    <w:docVar w:name="nombre_titulo" w:val="nombre_titulo"/>
    <w:docVar w:name="NombreNivel" w:val="DOCENCIA"/>
    <w:docVar w:name="NOMEMPRESA" w:val="&lt;NOMEMPRESA Bloque=&quot;true&quot;&gt;_x000d__x000a__x0009_&lt;TMS_DESTINO Bloque=&quot;true&quot;&gt;_x000d__x000a__x0009__x0009_&lt;DestinoTratamiento/&gt;_x000d__x000a__x0009__x0009_&lt;CTmsDestinoUsuario&gt;&lt;/CTmsDestinoUsuario&gt;_x000d__x000a__x0009__x0009_&lt;CTmsDestinoCargo/&gt;_x000d__x000a__x0009__x0009_&lt;CTmsDestinoNivel&gt;&lt;/CTmsDestinoNivel&gt;_x000d__x000a__x0009__x0009_&lt;CTmsDestinoIdUsuario&gt;&lt;/CTmsDestinoIdUsuario&gt;_x000d__x000a__x0009__x0009_&lt;CTmsDestinoIdCargo/&gt;_x000d__x000a__x0009__x0009_&lt;CTmsDestinoIdNivel/&gt;_x000d__x000a__x0009__x0009_&lt;CTmsEsUsuarioInterno&gt;&lt;/CTmsEsUsuarioInterno&gt;_x000d__x000a__x0009__x0009_&lt;CTmsDireccion/&gt;_x000d__x000a__x0009__x0009_&lt;CTmsdepartamentociudad/&gt;_x000d__x000a__x0009_&lt;/TMS_DESTINO&gt;_x000d__x000a_&lt;/NOMEMPRESA&gt;_x000d__x000a_"/>
    <w:docVar w:name="NOMEMPRESACOPIA" w:val="&lt;NOMEMPRESACOPIA Bloque=&quot;true&quot;&gt;&lt;TMS_COPIA Bloque=&quot;true&quot;&gt;&lt;CTmsCopiaUsuario&gt;&lt;/CTmsCopiaUsuario&gt;&lt;CTmsCopiacargo&gt;&lt;/CTmsCopiacargo&gt;&lt;CTmsCopiaNivel&gt;&lt;/CTmsCopiaNivel&gt; &lt;CTmsCopiaIdUsuario&gt;&lt;/CTmsCopiaIdUsuario&gt;&lt;CTmsCopiaIdCargo&gt;&lt;/CTmsCopiaIdCargo&gt;&lt;CTmsCopiaIdNivel&gt;&lt;/CTmsCopiaIdNivel&gt;&lt;CTmsEsUsuarioInterno&gt;&lt;/CTmsEsUsuarioInterno&gt;&lt;/TMS_COPIA&gt;&lt;/NOMEMPRESACOPIA&gt;"/>
    <w:docVar w:name="NOMEMPRESACOPIAEXTERNA" w:val="&lt;NOMEMPRESACOPIAEXTERNA Bloque=&quot;true&quot;&gt;  &lt;TMS_COPIAEXTERNA Bloque=&quot;true&quot;&gt;        &lt;CTmsCopiaExtEntidad&gt;&lt;/CTmsCopiaExtEntidad&gt;     &lt;CTmsCopiaExtNombre&gt;&lt;/CTmsCopiaExtNombre&gt;       &lt;DireccionCopiaExt&gt;&lt;/DireccionCopiaExt&gt;     &lt;CiudadCopiaExterna&gt;&lt;/CiudadCopiaExterna&gt;       &lt;DepartamentoCopiaExterna&gt;&lt;/DepartamentoCopiaExterna&gt;       &lt;eExternos&gt;&lt;/eExternos&gt;     &lt;CTmsCopiaExtCargo&gt;&lt;/CTmsCopiaExtCargo&gt;     &lt;CTmsIdCopiaExt&gt;&lt;/CTmsIdCopiaExt&gt;       &lt;CTmsCopiaExt&gt;&lt;/CTmsCopiaExt&gt;       &lt;CTmsClaseCopiaExt&gt;&lt;/CTmsClaseCopiaExt&gt;     &lt;CTmsIdDocDestinoCopiaExt/&gt;     &lt;CTmsIdBloqueCopiaExt/&gt;     &lt;CTmsCopiaExtIdTSol/&gt;       &lt;DireccionCopiaExterna&gt;&lt;/DireccionCopiaExterna&gt;     &lt;Id_neg_copia_externa/&gt; &lt;/TMS_COPIAEXTERNA&gt;&lt;/NOMEMPRESACOPIAEXTERNA&gt;"/>
    <w:docVar w:name="PalabrasClave" w:val=" AUTORIZACION CONSULTA TESIS TRABAJOS INVESTIGACIÓN"/>
    <w:docVar w:name="PARRAFO1" w:val="PARRAFO1"/>
    <w:docVar w:name="PARRAFO2" w:val="PARRAFO2"/>
    <w:docVar w:name="Procedimiento" w:val="PROCEDIMIENTO PARA PROGRAMAS DOCENTES INSTITUCIONALES"/>
    <w:docVar w:name="Proceso" w:val="DOCENCIA"/>
    <w:docVar w:name="PwdWSGenerico" w:val="*.Superadmin"/>
    <w:docVar w:name="Tamano" w:val="11"/>
    <w:docVar w:name="TamanoEspeciales" w:val="7"/>
    <w:docVar w:name="TipoDestinatario" w:val="N"/>
    <w:docVar w:name="TipoDocumento" w:val="CD - Formato"/>
    <w:docVar w:name="TituloDocumento" w:val="AUTORIZACIÓN DE CONSULTA DE TESIS Y TRABAJOS DE INVESTIGACIÓN"/>
    <w:docVar w:name="TMS_ACTSOLICITUD" w:val="&lt;TMS_ACTSOLICITUD Bloque=&quot;true&quot;&gt;_x000d__x000a__x0009_&lt;CTMSActt_critico/&gt;_x000d__x000a__x0009_&lt;CTMSActvencimiento/&gt;_x000d__x000a__x0009_&lt;CTMSActid_plataforma/&gt;_x000d__x000a__x0009_&lt;CTMSActid_categoria/&gt;_x000d__x000a__x0009_&lt;CTMSActid_subcategoria/&gt;_x000d__x000a__x0009_&lt;CTMSActid_componente/&gt;_x000d__x000a__x0009_&lt;CTMSActdescripcion/&gt;_x000d__x000a__x0009_&lt;CTMSActencabezado/&gt;_x000d__x000a__x0009_&lt;CTMSActid_asignado/&gt;_x000d__x000a__x0009_&lt;CTMSActid_centro_costo_asignado/&gt;_x000d__x000a__x0009_&lt;CTMSActid_cliente/&gt;_x000d__x000a__x0009_&lt;CTMSActid_depto_asignado/&gt;_x000d__x000a__x0009_&lt;CTMSActid_estado/&gt;_x000d__x000a__x0009_&lt;CTMSActprioridad/&gt;_x000d__x000a__x0009_&lt;CTMSActseveridad/&gt;_x000d__x000a__x0009_&lt;CTMSActid_solicitud/&gt;_x000d__x000a__x0009_&lt;CTMSActcomentario/&gt;_x000d__x000a__x0009_&lt;CTMSActid_tipo_solicitud/&gt;_x000d__x000a__x0009_&lt;CTMSActid_origen/&gt;_x000d__x000a__x0009_&lt;CTMSActunidad/&gt;_x000d__x000a_&lt;/TMS_ACTSOLICITUD&gt;"/>
    <w:docVar w:name="TMS_ORIGEN" w:val="&lt;TMS_ORIGEN Bloque=&quot;true&quot;&gt;_x000d__x000a__x0009_&lt;OrigenTratamiento/&gt;_x000d__x000a__x0009_&lt;CTmsOrigenUsuario&gt;Nombre&lt;/CTmsOrigenUsuario&gt;_x000d__x000a__x0009_&lt;CTmsOrigenCargo&gt;nom_cargo_origen&lt;/CTmsOrigenCargo&gt;_x000d__x000a__x0009_&lt;CTmsOrigenNivel&gt;nom_depto&lt;/CTmsOrigenNivel&gt;_x000d__x000a__x0009_&lt;OrigenCiudad&gt;&lt;/OrigenCiudad&gt;_x000d__x000a__x0009_&lt;CTmsOrigenIdUsuario&gt;&lt;/CTmsOrigenIdUsuario&gt;_x000d__x000a__x0009_&lt;CTmsOrigenIdCargo&gt;&lt;/CTmsOrigenIdCargo&gt;_x000d__x000a__x0009_&lt;CTmsCreadorIdUsuario&gt;&lt;/CTmsCreadorIdUsuario&gt;_x000d__x000a__x0009_&lt;CTmsOrigenIdNivel&gt;&lt;/CTmsOrigenIdNivel&gt;_x000d__x000a_&lt;/TMS_ORIGEN&gt;_x000d__x000a_"/>
    <w:docVar w:name="TMSV_CONTROL_VERSION" w:val="&lt;TMSV_CONTROL_VERSION Bloque=&quot;true&quot;&gt;&lt;TMSV_ID_VERSION&gt;3&lt;/TMSV_ID_VERSION&gt;&lt;TMSV_FECHAINICIO_VIGENCIA/&gt;&lt;TMSV_FECHAFIN_VIGENCIA/&gt;&lt;TMSV_CODIGO_DOCUMENTAL/&gt;&lt;TMSV_DESCRIPCION_VERSION/&gt;&lt;/TMSV_CONTROL_VERSION&gt;"/>
    <w:docVar w:name="Tmsword_ciclo_aprobo" w:val="&lt;Tmsword_ciclo_aprobo Bloque=&quot;true&quot;&gt;&lt;Ctmsword_id_aprobo&gt;&lt;/Ctmsword_id_aprobo&gt;&lt;Ctmsword_aprobo&gt;&lt;/Ctmsword_aprobo&gt;&lt;/Tmsword_ciclo_aprobo&gt;_x000d__x000a_"/>
    <w:docVar w:name="Tmsword_ciclo_reviso" w:val="&lt;Tmsword_ciclo_reviso Bloque=&quot;true&quot;&gt;&lt;Ctmsword_id_reviso&gt;&lt;/Ctmsword_id_reviso&gt;&lt;Ctmsword_reviso&gt;&lt;/Ctmsword_reviso&gt;&lt;/Tmsword_ciclo_reviso&gt;_x000d__x000a_"/>
    <w:docVar w:name="UidWSGenerico" w:val="superadmin"/>
    <w:docVar w:name="UrlWSGenerico" w:val="https://siapinc4.cancer.gov.co:443/TMS.INTEGRATOR.SIAPINC/WSGenerico/ServiceTMS.svc?wsdl"/>
    <w:docVar w:name="VariableDos" w:val="Este campo contiene toda la información poblada del segundo registro"/>
    <w:docVar w:name="VariableTres" w:val="Este campo contiene toda la información poblada del tercer registro"/>
    <w:docVar w:name="VariableUno" w:val="Este campo contiene toda la información poblada del primer registro"/>
  </w:docVars>
  <w:rsids>
    <w:rsidRoot w:val="00EE5FD2"/>
    <w:rsid w:val="00004167"/>
    <w:rsid w:val="0000705A"/>
    <w:rsid w:val="00012A95"/>
    <w:rsid w:val="000148D7"/>
    <w:rsid w:val="00014A1D"/>
    <w:rsid w:val="00016718"/>
    <w:rsid w:val="00022912"/>
    <w:rsid w:val="00024100"/>
    <w:rsid w:val="00025E75"/>
    <w:rsid w:val="00026502"/>
    <w:rsid w:val="00033D0D"/>
    <w:rsid w:val="00035B96"/>
    <w:rsid w:val="00036B1A"/>
    <w:rsid w:val="00036C38"/>
    <w:rsid w:val="00040E6A"/>
    <w:rsid w:val="0004443F"/>
    <w:rsid w:val="00051937"/>
    <w:rsid w:val="000533FF"/>
    <w:rsid w:val="00053E12"/>
    <w:rsid w:val="00054583"/>
    <w:rsid w:val="00056DAA"/>
    <w:rsid w:val="00061808"/>
    <w:rsid w:val="00062C83"/>
    <w:rsid w:val="000642D3"/>
    <w:rsid w:val="00076145"/>
    <w:rsid w:val="00081D1D"/>
    <w:rsid w:val="000903F2"/>
    <w:rsid w:val="00094FA5"/>
    <w:rsid w:val="000A2A40"/>
    <w:rsid w:val="000A37BC"/>
    <w:rsid w:val="000A5883"/>
    <w:rsid w:val="000A5FB8"/>
    <w:rsid w:val="000B55BA"/>
    <w:rsid w:val="000B5C69"/>
    <w:rsid w:val="000B7690"/>
    <w:rsid w:val="000C538A"/>
    <w:rsid w:val="000D16A5"/>
    <w:rsid w:val="000D5B4B"/>
    <w:rsid w:val="000D6B1A"/>
    <w:rsid w:val="000E0A4F"/>
    <w:rsid w:val="000E2775"/>
    <w:rsid w:val="000E2A48"/>
    <w:rsid w:val="000E31C0"/>
    <w:rsid w:val="000E3FF0"/>
    <w:rsid w:val="000E5E3E"/>
    <w:rsid w:val="000F17FF"/>
    <w:rsid w:val="000F543B"/>
    <w:rsid w:val="00100F01"/>
    <w:rsid w:val="00101742"/>
    <w:rsid w:val="00101B87"/>
    <w:rsid w:val="00104D7D"/>
    <w:rsid w:val="00105E50"/>
    <w:rsid w:val="00111287"/>
    <w:rsid w:val="00111FCF"/>
    <w:rsid w:val="00114BD8"/>
    <w:rsid w:val="0012130E"/>
    <w:rsid w:val="00124201"/>
    <w:rsid w:val="001301CF"/>
    <w:rsid w:val="00131FE9"/>
    <w:rsid w:val="00132294"/>
    <w:rsid w:val="0013306F"/>
    <w:rsid w:val="0014221F"/>
    <w:rsid w:val="00145927"/>
    <w:rsid w:val="00147E45"/>
    <w:rsid w:val="00150E9F"/>
    <w:rsid w:val="00156659"/>
    <w:rsid w:val="001573D4"/>
    <w:rsid w:val="00162C84"/>
    <w:rsid w:val="00165AB3"/>
    <w:rsid w:val="00166E9B"/>
    <w:rsid w:val="0016710F"/>
    <w:rsid w:val="00170070"/>
    <w:rsid w:val="00170496"/>
    <w:rsid w:val="00176F43"/>
    <w:rsid w:val="00177C78"/>
    <w:rsid w:val="00180181"/>
    <w:rsid w:val="00182D9C"/>
    <w:rsid w:val="0018582F"/>
    <w:rsid w:val="001866D6"/>
    <w:rsid w:val="00196099"/>
    <w:rsid w:val="001972DD"/>
    <w:rsid w:val="001A0A1F"/>
    <w:rsid w:val="001A3788"/>
    <w:rsid w:val="001A79FB"/>
    <w:rsid w:val="001C2B82"/>
    <w:rsid w:val="001C4EF2"/>
    <w:rsid w:val="001C6591"/>
    <w:rsid w:val="001D16BF"/>
    <w:rsid w:val="001E0E15"/>
    <w:rsid w:val="001F2CA5"/>
    <w:rsid w:val="001F339D"/>
    <w:rsid w:val="001F4384"/>
    <w:rsid w:val="001F599F"/>
    <w:rsid w:val="00201487"/>
    <w:rsid w:val="00202326"/>
    <w:rsid w:val="00206B18"/>
    <w:rsid w:val="00210381"/>
    <w:rsid w:val="00211940"/>
    <w:rsid w:val="0021538D"/>
    <w:rsid w:val="0022623E"/>
    <w:rsid w:val="00230B8F"/>
    <w:rsid w:val="00231C7F"/>
    <w:rsid w:val="0023240D"/>
    <w:rsid w:val="002378C9"/>
    <w:rsid w:val="00242097"/>
    <w:rsid w:val="002460A9"/>
    <w:rsid w:val="00247C91"/>
    <w:rsid w:val="002504AE"/>
    <w:rsid w:val="00250B56"/>
    <w:rsid w:val="00257CB4"/>
    <w:rsid w:val="0026525C"/>
    <w:rsid w:val="00265669"/>
    <w:rsid w:val="00267848"/>
    <w:rsid w:val="002730FA"/>
    <w:rsid w:val="00274966"/>
    <w:rsid w:val="002763EE"/>
    <w:rsid w:val="00292E4D"/>
    <w:rsid w:val="002939A9"/>
    <w:rsid w:val="00296FE3"/>
    <w:rsid w:val="002A5D59"/>
    <w:rsid w:val="002A7C14"/>
    <w:rsid w:val="002B155C"/>
    <w:rsid w:val="002C3C8A"/>
    <w:rsid w:val="002C6091"/>
    <w:rsid w:val="002D04A7"/>
    <w:rsid w:val="002E2347"/>
    <w:rsid w:val="002F0FE0"/>
    <w:rsid w:val="002F2876"/>
    <w:rsid w:val="003010D2"/>
    <w:rsid w:val="003011CD"/>
    <w:rsid w:val="0030129C"/>
    <w:rsid w:val="0030200E"/>
    <w:rsid w:val="00306126"/>
    <w:rsid w:val="003076BD"/>
    <w:rsid w:val="00310D07"/>
    <w:rsid w:val="00313C45"/>
    <w:rsid w:val="00316317"/>
    <w:rsid w:val="00320DD5"/>
    <w:rsid w:val="003257F3"/>
    <w:rsid w:val="00327781"/>
    <w:rsid w:val="0033022B"/>
    <w:rsid w:val="00334D70"/>
    <w:rsid w:val="00337AEA"/>
    <w:rsid w:val="00340B5D"/>
    <w:rsid w:val="00340F13"/>
    <w:rsid w:val="00341930"/>
    <w:rsid w:val="00341D2A"/>
    <w:rsid w:val="00341D51"/>
    <w:rsid w:val="00343A55"/>
    <w:rsid w:val="00344D9F"/>
    <w:rsid w:val="00345995"/>
    <w:rsid w:val="0035050B"/>
    <w:rsid w:val="00355D40"/>
    <w:rsid w:val="00360A1D"/>
    <w:rsid w:val="0036179A"/>
    <w:rsid w:val="003647B6"/>
    <w:rsid w:val="00366056"/>
    <w:rsid w:val="003676B9"/>
    <w:rsid w:val="00367A89"/>
    <w:rsid w:val="003720EC"/>
    <w:rsid w:val="003745CB"/>
    <w:rsid w:val="00377D0E"/>
    <w:rsid w:val="00385EE6"/>
    <w:rsid w:val="00386CBA"/>
    <w:rsid w:val="0039237D"/>
    <w:rsid w:val="003A0B51"/>
    <w:rsid w:val="003A0CBC"/>
    <w:rsid w:val="003A4535"/>
    <w:rsid w:val="003B3324"/>
    <w:rsid w:val="003B6BD3"/>
    <w:rsid w:val="003C0A38"/>
    <w:rsid w:val="003C2457"/>
    <w:rsid w:val="003C2FD3"/>
    <w:rsid w:val="003C61D2"/>
    <w:rsid w:val="003D528C"/>
    <w:rsid w:val="003E4E6D"/>
    <w:rsid w:val="003F0477"/>
    <w:rsid w:val="003F07D6"/>
    <w:rsid w:val="003F3BA5"/>
    <w:rsid w:val="003F7B06"/>
    <w:rsid w:val="00402608"/>
    <w:rsid w:val="0041564E"/>
    <w:rsid w:val="00417F7D"/>
    <w:rsid w:val="004264A1"/>
    <w:rsid w:val="00432035"/>
    <w:rsid w:val="00437BE8"/>
    <w:rsid w:val="00440F24"/>
    <w:rsid w:val="0044441F"/>
    <w:rsid w:val="00445032"/>
    <w:rsid w:val="00446EE2"/>
    <w:rsid w:val="00450695"/>
    <w:rsid w:val="00452A82"/>
    <w:rsid w:val="0046467C"/>
    <w:rsid w:val="00466304"/>
    <w:rsid w:val="00470B57"/>
    <w:rsid w:val="00477592"/>
    <w:rsid w:val="004858A6"/>
    <w:rsid w:val="004869B6"/>
    <w:rsid w:val="00492944"/>
    <w:rsid w:val="00497CDA"/>
    <w:rsid w:val="004A0FE7"/>
    <w:rsid w:val="004A15A8"/>
    <w:rsid w:val="004A3A9F"/>
    <w:rsid w:val="004B5021"/>
    <w:rsid w:val="004B5382"/>
    <w:rsid w:val="004B7068"/>
    <w:rsid w:val="004B7F25"/>
    <w:rsid w:val="004C4C8D"/>
    <w:rsid w:val="004C4F75"/>
    <w:rsid w:val="004D23B1"/>
    <w:rsid w:val="004E166E"/>
    <w:rsid w:val="004E50F7"/>
    <w:rsid w:val="004E7367"/>
    <w:rsid w:val="004F047D"/>
    <w:rsid w:val="004F15D8"/>
    <w:rsid w:val="004F1CA6"/>
    <w:rsid w:val="004F31DE"/>
    <w:rsid w:val="004F5352"/>
    <w:rsid w:val="004F6601"/>
    <w:rsid w:val="00500A11"/>
    <w:rsid w:val="00502669"/>
    <w:rsid w:val="00504FC9"/>
    <w:rsid w:val="00512CFE"/>
    <w:rsid w:val="00515A22"/>
    <w:rsid w:val="00516417"/>
    <w:rsid w:val="00516E41"/>
    <w:rsid w:val="00521B16"/>
    <w:rsid w:val="00522F3E"/>
    <w:rsid w:val="00525C05"/>
    <w:rsid w:val="0054154D"/>
    <w:rsid w:val="0054247D"/>
    <w:rsid w:val="005442E9"/>
    <w:rsid w:val="005460E3"/>
    <w:rsid w:val="0054613B"/>
    <w:rsid w:val="0054630B"/>
    <w:rsid w:val="005473FD"/>
    <w:rsid w:val="005515FB"/>
    <w:rsid w:val="005522C0"/>
    <w:rsid w:val="00552984"/>
    <w:rsid w:val="00560654"/>
    <w:rsid w:val="00566F81"/>
    <w:rsid w:val="00567124"/>
    <w:rsid w:val="00571A8D"/>
    <w:rsid w:val="00573A2D"/>
    <w:rsid w:val="00573B72"/>
    <w:rsid w:val="00575059"/>
    <w:rsid w:val="005804E3"/>
    <w:rsid w:val="00581F35"/>
    <w:rsid w:val="00583AF7"/>
    <w:rsid w:val="005907DE"/>
    <w:rsid w:val="00593900"/>
    <w:rsid w:val="00596B39"/>
    <w:rsid w:val="005A3368"/>
    <w:rsid w:val="005A4FC2"/>
    <w:rsid w:val="005B23DB"/>
    <w:rsid w:val="005B6476"/>
    <w:rsid w:val="005C0C0B"/>
    <w:rsid w:val="005C1887"/>
    <w:rsid w:val="005C3FF1"/>
    <w:rsid w:val="005C485C"/>
    <w:rsid w:val="005C5197"/>
    <w:rsid w:val="005C580A"/>
    <w:rsid w:val="005C646D"/>
    <w:rsid w:val="005C74EA"/>
    <w:rsid w:val="005D0C26"/>
    <w:rsid w:val="005D27F5"/>
    <w:rsid w:val="005D6A24"/>
    <w:rsid w:val="005D752A"/>
    <w:rsid w:val="005E09B5"/>
    <w:rsid w:val="005E3916"/>
    <w:rsid w:val="005E5269"/>
    <w:rsid w:val="005F1550"/>
    <w:rsid w:val="005F3159"/>
    <w:rsid w:val="005F5943"/>
    <w:rsid w:val="005F5C50"/>
    <w:rsid w:val="00600684"/>
    <w:rsid w:val="0060202A"/>
    <w:rsid w:val="00604C1A"/>
    <w:rsid w:val="00605936"/>
    <w:rsid w:val="00605C94"/>
    <w:rsid w:val="0060789A"/>
    <w:rsid w:val="00607E9E"/>
    <w:rsid w:val="00610C91"/>
    <w:rsid w:val="006129FF"/>
    <w:rsid w:val="00613CD1"/>
    <w:rsid w:val="00614EEB"/>
    <w:rsid w:val="0061569A"/>
    <w:rsid w:val="00620698"/>
    <w:rsid w:val="0062570F"/>
    <w:rsid w:val="0062603C"/>
    <w:rsid w:val="00627041"/>
    <w:rsid w:val="00633198"/>
    <w:rsid w:val="00636821"/>
    <w:rsid w:val="00641B72"/>
    <w:rsid w:val="00647EB7"/>
    <w:rsid w:val="00651863"/>
    <w:rsid w:val="00656472"/>
    <w:rsid w:val="0066295D"/>
    <w:rsid w:val="00665B82"/>
    <w:rsid w:val="006711E1"/>
    <w:rsid w:val="00675365"/>
    <w:rsid w:val="00675E8B"/>
    <w:rsid w:val="006820F8"/>
    <w:rsid w:val="006827FC"/>
    <w:rsid w:val="006867FA"/>
    <w:rsid w:val="00686EFB"/>
    <w:rsid w:val="00694F4F"/>
    <w:rsid w:val="00695064"/>
    <w:rsid w:val="006A147C"/>
    <w:rsid w:val="006A3285"/>
    <w:rsid w:val="006A341F"/>
    <w:rsid w:val="006C38C3"/>
    <w:rsid w:val="006C437A"/>
    <w:rsid w:val="006C47A7"/>
    <w:rsid w:val="006C6E3D"/>
    <w:rsid w:val="006C7259"/>
    <w:rsid w:val="006C7F7B"/>
    <w:rsid w:val="006D161F"/>
    <w:rsid w:val="006D2091"/>
    <w:rsid w:val="006D22ED"/>
    <w:rsid w:val="006D4729"/>
    <w:rsid w:val="006E2AA0"/>
    <w:rsid w:val="006E4DC2"/>
    <w:rsid w:val="006E6DCC"/>
    <w:rsid w:val="006F0896"/>
    <w:rsid w:val="006F254A"/>
    <w:rsid w:val="006F43A6"/>
    <w:rsid w:val="006F4677"/>
    <w:rsid w:val="007049C8"/>
    <w:rsid w:val="00705C71"/>
    <w:rsid w:val="007101A6"/>
    <w:rsid w:val="00712601"/>
    <w:rsid w:val="007129B8"/>
    <w:rsid w:val="00714F28"/>
    <w:rsid w:val="00722326"/>
    <w:rsid w:val="0072608B"/>
    <w:rsid w:val="0073410C"/>
    <w:rsid w:val="00741B60"/>
    <w:rsid w:val="00746D83"/>
    <w:rsid w:val="007506E2"/>
    <w:rsid w:val="00752848"/>
    <w:rsid w:val="00753E8F"/>
    <w:rsid w:val="00764506"/>
    <w:rsid w:val="007646F0"/>
    <w:rsid w:val="0077208E"/>
    <w:rsid w:val="007740F0"/>
    <w:rsid w:val="00774A59"/>
    <w:rsid w:val="00774AFF"/>
    <w:rsid w:val="00781072"/>
    <w:rsid w:val="0078478F"/>
    <w:rsid w:val="00790575"/>
    <w:rsid w:val="00794945"/>
    <w:rsid w:val="00796E63"/>
    <w:rsid w:val="0079795F"/>
    <w:rsid w:val="007A074A"/>
    <w:rsid w:val="007A1229"/>
    <w:rsid w:val="007A5057"/>
    <w:rsid w:val="007A712E"/>
    <w:rsid w:val="007A7C5A"/>
    <w:rsid w:val="007B2F86"/>
    <w:rsid w:val="007B3016"/>
    <w:rsid w:val="007B407F"/>
    <w:rsid w:val="007B7171"/>
    <w:rsid w:val="007C34A5"/>
    <w:rsid w:val="007C4F68"/>
    <w:rsid w:val="007C7ABA"/>
    <w:rsid w:val="007C7F18"/>
    <w:rsid w:val="007D2A39"/>
    <w:rsid w:val="007D34C0"/>
    <w:rsid w:val="007D520E"/>
    <w:rsid w:val="007D5A5A"/>
    <w:rsid w:val="007E1279"/>
    <w:rsid w:val="007E22A1"/>
    <w:rsid w:val="007E7DA8"/>
    <w:rsid w:val="007E7EF2"/>
    <w:rsid w:val="007F4283"/>
    <w:rsid w:val="008049DA"/>
    <w:rsid w:val="0080746A"/>
    <w:rsid w:val="008077BF"/>
    <w:rsid w:val="00812B91"/>
    <w:rsid w:val="00813FC3"/>
    <w:rsid w:val="00817E13"/>
    <w:rsid w:val="00823CD8"/>
    <w:rsid w:val="00824A1D"/>
    <w:rsid w:val="0082526F"/>
    <w:rsid w:val="0083144F"/>
    <w:rsid w:val="00840D6F"/>
    <w:rsid w:val="00842B5C"/>
    <w:rsid w:val="00842C85"/>
    <w:rsid w:val="00845011"/>
    <w:rsid w:val="008466A4"/>
    <w:rsid w:val="00847B59"/>
    <w:rsid w:val="00850189"/>
    <w:rsid w:val="00855D7E"/>
    <w:rsid w:val="008650DA"/>
    <w:rsid w:val="00872367"/>
    <w:rsid w:val="00872D08"/>
    <w:rsid w:val="008815BC"/>
    <w:rsid w:val="008815EA"/>
    <w:rsid w:val="008853F2"/>
    <w:rsid w:val="00885814"/>
    <w:rsid w:val="00892C92"/>
    <w:rsid w:val="0089720A"/>
    <w:rsid w:val="008A0487"/>
    <w:rsid w:val="008B1E08"/>
    <w:rsid w:val="008B687F"/>
    <w:rsid w:val="008B6D71"/>
    <w:rsid w:val="008B6E6B"/>
    <w:rsid w:val="008C1D77"/>
    <w:rsid w:val="008C2829"/>
    <w:rsid w:val="008C33DB"/>
    <w:rsid w:val="008C3665"/>
    <w:rsid w:val="008D35DB"/>
    <w:rsid w:val="008D4C72"/>
    <w:rsid w:val="008D565D"/>
    <w:rsid w:val="008D580F"/>
    <w:rsid w:val="008D69EF"/>
    <w:rsid w:val="008E31B1"/>
    <w:rsid w:val="008E34ED"/>
    <w:rsid w:val="008E52F0"/>
    <w:rsid w:val="008E7062"/>
    <w:rsid w:val="008E75B7"/>
    <w:rsid w:val="008E77E8"/>
    <w:rsid w:val="008F166D"/>
    <w:rsid w:val="008F196A"/>
    <w:rsid w:val="00910E67"/>
    <w:rsid w:val="009115E5"/>
    <w:rsid w:val="0091312B"/>
    <w:rsid w:val="009137B7"/>
    <w:rsid w:val="009143DF"/>
    <w:rsid w:val="00916853"/>
    <w:rsid w:val="00921621"/>
    <w:rsid w:val="0093016F"/>
    <w:rsid w:val="0093184C"/>
    <w:rsid w:val="00931ADF"/>
    <w:rsid w:val="009337BC"/>
    <w:rsid w:val="00934F34"/>
    <w:rsid w:val="009355AA"/>
    <w:rsid w:val="00941ECB"/>
    <w:rsid w:val="0094373B"/>
    <w:rsid w:val="00952C8A"/>
    <w:rsid w:val="009638FD"/>
    <w:rsid w:val="00963EFA"/>
    <w:rsid w:val="00965C4C"/>
    <w:rsid w:val="00973610"/>
    <w:rsid w:val="00976FE2"/>
    <w:rsid w:val="00977B50"/>
    <w:rsid w:val="00980205"/>
    <w:rsid w:val="00980FE2"/>
    <w:rsid w:val="00981237"/>
    <w:rsid w:val="00986240"/>
    <w:rsid w:val="00986B40"/>
    <w:rsid w:val="009921E8"/>
    <w:rsid w:val="00995304"/>
    <w:rsid w:val="00995A32"/>
    <w:rsid w:val="0099602A"/>
    <w:rsid w:val="009968C3"/>
    <w:rsid w:val="009A3544"/>
    <w:rsid w:val="009A7D84"/>
    <w:rsid w:val="009B4F2E"/>
    <w:rsid w:val="009B695C"/>
    <w:rsid w:val="009C0242"/>
    <w:rsid w:val="009C03F5"/>
    <w:rsid w:val="009C4433"/>
    <w:rsid w:val="009C4B6F"/>
    <w:rsid w:val="009C67A5"/>
    <w:rsid w:val="009C7268"/>
    <w:rsid w:val="009D1A2C"/>
    <w:rsid w:val="009D282A"/>
    <w:rsid w:val="009D4BFD"/>
    <w:rsid w:val="009D53E8"/>
    <w:rsid w:val="009E237B"/>
    <w:rsid w:val="009E48A7"/>
    <w:rsid w:val="009E51C7"/>
    <w:rsid w:val="009E69DE"/>
    <w:rsid w:val="009E7897"/>
    <w:rsid w:val="009F1B4F"/>
    <w:rsid w:val="009F5708"/>
    <w:rsid w:val="009F59CD"/>
    <w:rsid w:val="009F70BC"/>
    <w:rsid w:val="009F732B"/>
    <w:rsid w:val="009F7B7E"/>
    <w:rsid w:val="00A03AF7"/>
    <w:rsid w:val="00A12F68"/>
    <w:rsid w:val="00A16993"/>
    <w:rsid w:val="00A16E70"/>
    <w:rsid w:val="00A17C77"/>
    <w:rsid w:val="00A30394"/>
    <w:rsid w:val="00A33B8A"/>
    <w:rsid w:val="00A33C52"/>
    <w:rsid w:val="00A50CEB"/>
    <w:rsid w:val="00A50D40"/>
    <w:rsid w:val="00A54483"/>
    <w:rsid w:val="00A64ADF"/>
    <w:rsid w:val="00A667FC"/>
    <w:rsid w:val="00A67EF9"/>
    <w:rsid w:val="00A739D9"/>
    <w:rsid w:val="00A776BA"/>
    <w:rsid w:val="00A80462"/>
    <w:rsid w:val="00A86006"/>
    <w:rsid w:val="00A879C3"/>
    <w:rsid w:val="00A87C8A"/>
    <w:rsid w:val="00A90619"/>
    <w:rsid w:val="00AA3C77"/>
    <w:rsid w:val="00AA4AF8"/>
    <w:rsid w:val="00AB2DF5"/>
    <w:rsid w:val="00AB3792"/>
    <w:rsid w:val="00AB3955"/>
    <w:rsid w:val="00AC3811"/>
    <w:rsid w:val="00AD1B62"/>
    <w:rsid w:val="00AD2737"/>
    <w:rsid w:val="00AE496A"/>
    <w:rsid w:val="00AE638E"/>
    <w:rsid w:val="00AF003E"/>
    <w:rsid w:val="00AF27B3"/>
    <w:rsid w:val="00AF31C4"/>
    <w:rsid w:val="00AF333F"/>
    <w:rsid w:val="00AF5A7F"/>
    <w:rsid w:val="00B007E6"/>
    <w:rsid w:val="00B00C29"/>
    <w:rsid w:val="00B0247F"/>
    <w:rsid w:val="00B031B2"/>
    <w:rsid w:val="00B17494"/>
    <w:rsid w:val="00B2546C"/>
    <w:rsid w:val="00B25BA8"/>
    <w:rsid w:val="00B30184"/>
    <w:rsid w:val="00B314C5"/>
    <w:rsid w:val="00B3419F"/>
    <w:rsid w:val="00B3744E"/>
    <w:rsid w:val="00B4010A"/>
    <w:rsid w:val="00B44436"/>
    <w:rsid w:val="00B461BC"/>
    <w:rsid w:val="00B46D2D"/>
    <w:rsid w:val="00B50E1C"/>
    <w:rsid w:val="00B5116B"/>
    <w:rsid w:val="00B515D9"/>
    <w:rsid w:val="00B52A46"/>
    <w:rsid w:val="00B556CA"/>
    <w:rsid w:val="00B60FBE"/>
    <w:rsid w:val="00B62F5B"/>
    <w:rsid w:val="00B63CCB"/>
    <w:rsid w:val="00B66163"/>
    <w:rsid w:val="00B72C0D"/>
    <w:rsid w:val="00B73B6F"/>
    <w:rsid w:val="00B7412B"/>
    <w:rsid w:val="00B748BB"/>
    <w:rsid w:val="00B763A5"/>
    <w:rsid w:val="00B81E1A"/>
    <w:rsid w:val="00B84715"/>
    <w:rsid w:val="00B902DA"/>
    <w:rsid w:val="00B93F5C"/>
    <w:rsid w:val="00BA11F7"/>
    <w:rsid w:val="00BA7447"/>
    <w:rsid w:val="00BB104C"/>
    <w:rsid w:val="00BB1329"/>
    <w:rsid w:val="00BB33E6"/>
    <w:rsid w:val="00BB7271"/>
    <w:rsid w:val="00BC0B76"/>
    <w:rsid w:val="00BC41EC"/>
    <w:rsid w:val="00BC7093"/>
    <w:rsid w:val="00BC70F4"/>
    <w:rsid w:val="00BC7352"/>
    <w:rsid w:val="00BC7BF3"/>
    <w:rsid w:val="00BD1DE9"/>
    <w:rsid w:val="00BD40CE"/>
    <w:rsid w:val="00BD6305"/>
    <w:rsid w:val="00BD7323"/>
    <w:rsid w:val="00BE1303"/>
    <w:rsid w:val="00BE2718"/>
    <w:rsid w:val="00BE2FA5"/>
    <w:rsid w:val="00BE4378"/>
    <w:rsid w:val="00BF0494"/>
    <w:rsid w:val="00BF78D2"/>
    <w:rsid w:val="00C00B78"/>
    <w:rsid w:val="00C04002"/>
    <w:rsid w:val="00C070E9"/>
    <w:rsid w:val="00C077C7"/>
    <w:rsid w:val="00C078E4"/>
    <w:rsid w:val="00C07D9A"/>
    <w:rsid w:val="00C1619E"/>
    <w:rsid w:val="00C16455"/>
    <w:rsid w:val="00C1732C"/>
    <w:rsid w:val="00C23169"/>
    <w:rsid w:val="00C329B8"/>
    <w:rsid w:val="00C3374E"/>
    <w:rsid w:val="00C34292"/>
    <w:rsid w:val="00C358D4"/>
    <w:rsid w:val="00C364F9"/>
    <w:rsid w:val="00C37C8C"/>
    <w:rsid w:val="00C44571"/>
    <w:rsid w:val="00C50247"/>
    <w:rsid w:val="00C602C6"/>
    <w:rsid w:val="00C6375F"/>
    <w:rsid w:val="00C70B01"/>
    <w:rsid w:val="00C71340"/>
    <w:rsid w:val="00C71A4D"/>
    <w:rsid w:val="00C71CE9"/>
    <w:rsid w:val="00C74660"/>
    <w:rsid w:val="00C74B4F"/>
    <w:rsid w:val="00C80462"/>
    <w:rsid w:val="00C80910"/>
    <w:rsid w:val="00C85E4B"/>
    <w:rsid w:val="00C93AC5"/>
    <w:rsid w:val="00C96748"/>
    <w:rsid w:val="00CA2779"/>
    <w:rsid w:val="00CA354F"/>
    <w:rsid w:val="00CA4125"/>
    <w:rsid w:val="00CB320D"/>
    <w:rsid w:val="00CB4506"/>
    <w:rsid w:val="00CC352D"/>
    <w:rsid w:val="00CC6D91"/>
    <w:rsid w:val="00CE13FB"/>
    <w:rsid w:val="00CE2B2F"/>
    <w:rsid w:val="00CE350A"/>
    <w:rsid w:val="00CE4818"/>
    <w:rsid w:val="00CF0F4B"/>
    <w:rsid w:val="00CF1785"/>
    <w:rsid w:val="00D01428"/>
    <w:rsid w:val="00D02CAB"/>
    <w:rsid w:val="00D0458B"/>
    <w:rsid w:val="00D056A5"/>
    <w:rsid w:val="00D05D39"/>
    <w:rsid w:val="00D14C3C"/>
    <w:rsid w:val="00D17C96"/>
    <w:rsid w:val="00D22CE8"/>
    <w:rsid w:val="00D32747"/>
    <w:rsid w:val="00D363D4"/>
    <w:rsid w:val="00D4062C"/>
    <w:rsid w:val="00D445EC"/>
    <w:rsid w:val="00D44C35"/>
    <w:rsid w:val="00D44DA5"/>
    <w:rsid w:val="00D4672B"/>
    <w:rsid w:val="00D47E7B"/>
    <w:rsid w:val="00D56CA0"/>
    <w:rsid w:val="00D61146"/>
    <w:rsid w:val="00D61F1B"/>
    <w:rsid w:val="00D62E74"/>
    <w:rsid w:val="00D64AD0"/>
    <w:rsid w:val="00D72931"/>
    <w:rsid w:val="00D827D5"/>
    <w:rsid w:val="00D855C5"/>
    <w:rsid w:val="00D92159"/>
    <w:rsid w:val="00D92542"/>
    <w:rsid w:val="00D925F5"/>
    <w:rsid w:val="00D934C4"/>
    <w:rsid w:val="00D94A6E"/>
    <w:rsid w:val="00D95300"/>
    <w:rsid w:val="00DA7F0F"/>
    <w:rsid w:val="00DB38D3"/>
    <w:rsid w:val="00DB4292"/>
    <w:rsid w:val="00DB5868"/>
    <w:rsid w:val="00DC5647"/>
    <w:rsid w:val="00DC60E3"/>
    <w:rsid w:val="00DD247D"/>
    <w:rsid w:val="00DD39DE"/>
    <w:rsid w:val="00DD7142"/>
    <w:rsid w:val="00DD748F"/>
    <w:rsid w:val="00DE0C7D"/>
    <w:rsid w:val="00DE168E"/>
    <w:rsid w:val="00DE48E8"/>
    <w:rsid w:val="00DF0CE1"/>
    <w:rsid w:val="00DF1392"/>
    <w:rsid w:val="00DF3CCE"/>
    <w:rsid w:val="00DF4B97"/>
    <w:rsid w:val="00DF4DE0"/>
    <w:rsid w:val="00E0063C"/>
    <w:rsid w:val="00E03CB5"/>
    <w:rsid w:val="00E0522C"/>
    <w:rsid w:val="00E0687F"/>
    <w:rsid w:val="00E0692C"/>
    <w:rsid w:val="00E06DA4"/>
    <w:rsid w:val="00E13B96"/>
    <w:rsid w:val="00E14476"/>
    <w:rsid w:val="00E16907"/>
    <w:rsid w:val="00E16C15"/>
    <w:rsid w:val="00E1742F"/>
    <w:rsid w:val="00E17888"/>
    <w:rsid w:val="00E17DEF"/>
    <w:rsid w:val="00E237F0"/>
    <w:rsid w:val="00E23C60"/>
    <w:rsid w:val="00E25957"/>
    <w:rsid w:val="00E26AEF"/>
    <w:rsid w:val="00E30BC2"/>
    <w:rsid w:val="00E32C45"/>
    <w:rsid w:val="00E33552"/>
    <w:rsid w:val="00E42D89"/>
    <w:rsid w:val="00E563CF"/>
    <w:rsid w:val="00E656A2"/>
    <w:rsid w:val="00E66454"/>
    <w:rsid w:val="00E66531"/>
    <w:rsid w:val="00E745DB"/>
    <w:rsid w:val="00E75498"/>
    <w:rsid w:val="00E76F37"/>
    <w:rsid w:val="00E77C42"/>
    <w:rsid w:val="00E843D5"/>
    <w:rsid w:val="00E84E72"/>
    <w:rsid w:val="00E918D7"/>
    <w:rsid w:val="00E92384"/>
    <w:rsid w:val="00EA5FF3"/>
    <w:rsid w:val="00EB76EA"/>
    <w:rsid w:val="00EC2D96"/>
    <w:rsid w:val="00EC67ED"/>
    <w:rsid w:val="00ED23BB"/>
    <w:rsid w:val="00ED3A28"/>
    <w:rsid w:val="00EE07D0"/>
    <w:rsid w:val="00EE405F"/>
    <w:rsid w:val="00EE52CF"/>
    <w:rsid w:val="00EE5FD2"/>
    <w:rsid w:val="00EE6265"/>
    <w:rsid w:val="00EE68B6"/>
    <w:rsid w:val="00EF162A"/>
    <w:rsid w:val="00F05DE8"/>
    <w:rsid w:val="00F065AD"/>
    <w:rsid w:val="00F0714D"/>
    <w:rsid w:val="00F114FA"/>
    <w:rsid w:val="00F1599D"/>
    <w:rsid w:val="00F165FC"/>
    <w:rsid w:val="00F16A2C"/>
    <w:rsid w:val="00F16AF0"/>
    <w:rsid w:val="00F16F4C"/>
    <w:rsid w:val="00F228EC"/>
    <w:rsid w:val="00F235E4"/>
    <w:rsid w:val="00F25E83"/>
    <w:rsid w:val="00F317E5"/>
    <w:rsid w:val="00F341EE"/>
    <w:rsid w:val="00F40980"/>
    <w:rsid w:val="00F43711"/>
    <w:rsid w:val="00F460E6"/>
    <w:rsid w:val="00F50CCF"/>
    <w:rsid w:val="00F63158"/>
    <w:rsid w:val="00F63B6C"/>
    <w:rsid w:val="00F71819"/>
    <w:rsid w:val="00F73898"/>
    <w:rsid w:val="00F7454D"/>
    <w:rsid w:val="00F76D59"/>
    <w:rsid w:val="00F77B89"/>
    <w:rsid w:val="00F80F10"/>
    <w:rsid w:val="00F82357"/>
    <w:rsid w:val="00F87184"/>
    <w:rsid w:val="00F90EA6"/>
    <w:rsid w:val="00F91754"/>
    <w:rsid w:val="00F91844"/>
    <w:rsid w:val="00F929ED"/>
    <w:rsid w:val="00F943B9"/>
    <w:rsid w:val="00F955E1"/>
    <w:rsid w:val="00F96D7B"/>
    <w:rsid w:val="00F96FBD"/>
    <w:rsid w:val="00FA0ECD"/>
    <w:rsid w:val="00FA1EF0"/>
    <w:rsid w:val="00FA3DA3"/>
    <w:rsid w:val="00FA5B93"/>
    <w:rsid w:val="00FB05CD"/>
    <w:rsid w:val="00FB171D"/>
    <w:rsid w:val="00FB2214"/>
    <w:rsid w:val="00FB485F"/>
    <w:rsid w:val="00FC2160"/>
    <w:rsid w:val="00FC5601"/>
    <w:rsid w:val="00FC5D99"/>
    <w:rsid w:val="00FC66E3"/>
    <w:rsid w:val="00FC6C94"/>
    <w:rsid w:val="00FC7627"/>
    <w:rsid w:val="00FC7B15"/>
    <w:rsid w:val="00FD34B2"/>
    <w:rsid w:val="00FD398E"/>
    <w:rsid w:val="00FD747B"/>
    <w:rsid w:val="00FE01A5"/>
    <w:rsid w:val="00FE083E"/>
    <w:rsid w:val="00FE4233"/>
    <w:rsid w:val="00FE71B7"/>
    <w:rsid w:val="00FF40C6"/>
    <w:rsid w:val="00FF4B38"/>
    <w:rsid w:val="00FF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EE04A3"/>
  <w15:chartTrackingRefBased/>
  <w15:docId w15:val="{DFFE044B-1711-49AF-A25C-DD5D0BA29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0B76"/>
    <w:pPr>
      <w:jc w:val="both"/>
    </w:pPr>
    <w:rPr>
      <w:rFonts w:ascii="Arial" w:hAnsi="Arial"/>
      <w:szCs w:val="24"/>
      <w:lang w:val="es-CO" w:eastAsia="es-ES"/>
    </w:rPr>
  </w:style>
  <w:style w:type="paragraph" w:styleId="Ttulo1">
    <w:name w:val="heading 1"/>
    <w:basedOn w:val="Normal"/>
    <w:next w:val="Normal"/>
    <w:link w:val="Ttulo1Car"/>
    <w:qFormat/>
    <w:rsid w:val="009D28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55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B556C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556C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556CA"/>
  </w:style>
  <w:style w:type="table" w:styleId="Tablacontema">
    <w:name w:val="Table Theme"/>
    <w:basedOn w:val="Tablanormal"/>
    <w:rsid w:val="001D16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pgrafe">
    <w:name w:val="Epígrafe"/>
    <w:basedOn w:val="Normal"/>
    <w:next w:val="Normal"/>
    <w:qFormat/>
    <w:rsid w:val="00FF40C6"/>
    <w:rPr>
      <w:b/>
      <w:bCs/>
      <w:szCs w:val="20"/>
    </w:rPr>
  </w:style>
  <w:style w:type="paragraph" w:styleId="Textoindependiente">
    <w:name w:val="Body Text"/>
    <w:basedOn w:val="Normal"/>
    <w:rsid w:val="00FF40C6"/>
    <w:pPr>
      <w:spacing w:after="120"/>
    </w:pPr>
  </w:style>
  <w:style w:type="paragraph" w:styleId="Textodeglobo">
    <w:name w:val="Balloon Text"/>
    <w:basedOn w:val="Normal"/>
    <w:semiHidden/>
    <w:rsid w:val="00E0692C"/>
    <w:rPr>
      <w:rFonts w:ascii="Tahoma" w:hAnsi="Tahoma" w:cs="Tahoma"/>
      <w:sz w:val="16"/>
      <w:szCs w:val="16"/>
    </w:rPr>
  </w:style>
  <w:style w:type="character" w:customStyle="1" w:styleId="elema1">
    <w:name w:val="elema1"/>
    <w:rsid w:val="00DC60E3"/>
    <w:rPr>
      <w:color w:val="0000FF"/>
      <w:sz w:val="30"/>
      <w:szCs w:val="30"/>
    </w:rPr>
  </w:style>
  <w:style w:type="paragraph" w:styleId="Prrafodelista">
    <w:name w:val="List Paragraph"/>
    <w:basedOn w:val="Normal"/>
    <w:uiPriority w:val="34"/>
    <w:qFormat/>
    <w:rsid w:val="004F047D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6295D"/>
    <w:pPr>
      <w:spacing w:before="100" w:beforeAutospacing="1" w:after="100" w:afterAutospacing="1"/>
    </w:pPr>
    <w:rPr>
      <w:lang w:val="es-419" w:eastAsia="es-419"/>
    </w:rPr>
  </w:style>
  <w:style w:type="character" w:styleId="Textodelmarcadordeposicin">
    <w:name w:val="Placeholder Text"/>
    <w:basedOn w:val="Fuentedeprrafopredeter"/>
    <w:uiPriority w:val="99"/>
    <w:semiHidden/>
    <w:rsid w:val="009E51C7"/>
    <w:rPr>
      <w:color w:val="808080"/>
    </w:rPr>
  </w:style>
  <w:style w:type="character" w:customStyle="1" w:styleId="Estilo1">
    <w:name w:val="Estilo1"/>
    <w:basedOn w:val="Fuentedeprrafopredeter"/>
    <w:uiPriority w:val="1"/>
    <w:qFormat/>
    <w:rsid w:val="00D02CAB"/>
    <w:rPr>
      <w:rFonts w:ascii="Arial" w:hAnsi="Arial"/>
      <w:sz w:val="20"/>
    </w:rPr>
  </w:style>
  <w:style w:type="character" w:styleId="Hipervnculo">
    <w:name w:val="Hyperlink"/>
    <w:uiPriority w:val="99"/>
    <w:unhideWhenUsed/>
    <w:rsid w:val="009D282A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9D282A"/>
    <w:pPr>
      <w:tabs>
        <w:tab w:val="left" w:pos="440"/>
        <w:tab w:val="right" w:leader="dot" w:pos="9396"/>
      </w:tabs>
      <w:jc w:val="center"/>
    </w:pPr>
    <w:rPr>
      <w:rFonts w:cs="Arial"/>
      <w:b/>
      <w:sz w:val="22"/>
      <w:lang w:val="es-ES"/>
    </w:rPr>
  </w:style>
  <w:style w:type="paragraph" w:customStyle="1" w:styleId="TtulodeTDC">
    <w:name w:val="Título de TDC"/>
    <w:basedOn w:val="Ttulo1"/>
    <w:next w:val="Normal"/>
    <w:uiPriority w:val="39"/>
    <w:unhideWhenUsed/>
    <w:qFormat/>
    <w:rsid w:val="009D282A"/>
    <w:p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customStyle="1" w:styleId="Ttulo1Car">
    <w:name w:val="Título 1 Car"/>
    <w:basedOn w:val="Fuentedeprrafopredeter"/>
    <w:link w:val="Ttulo1"/>
    <w:rsid w:val="009D282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ES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0D5B4B"/>
    <w:pPr>
      <w:outlineLvl w:val="9"/>
    </w:pPr>
  </w:style>
  <w:style w:type="character" w:styleId="Refdecomentario">
    <w:name w:val="annotation reference"/>
    <w:basedOn w:val="Fuentedeprrafopredeter"/>
    <w:rsid w:val="00FC66E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FC66E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FC66E3"/>
    <w:rPr>
      <w:rFonts w:ascii="Arial" w:hAnsi="Arial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C66E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C66E3"/>
    <w:rPr>
      <w:rFonts w:ascii="Arial" w:hAnsi="Arial"/>
      <w:b/>
      <w:bCs/>
      <w:lang w:val="es-CO" w:eastAsia="es-E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MSWORDPROJECT.MODENTORNO.ELIMINARCOMENTARIOS" wne:name="TMSWordProject.MODEntorno.eliminarComentarios" wne:bEncrypt="00" wne:cmg="56"/>
    <wne:mcd wne:macroName="TMSWORDPROJECT.MODENTORNO.ELIMINARMENU" wne:name="TMSWordProject.MODEntorno.eliminarMenu" wne:bEncrypt="00" wne:cmg="56"/>
    <wne:mcd wne:macroName="TMSWORDPROJECT.MODENTORNO.MNUADDSECTION" wne:name="TMSWordProject.MODEntorno.mnuAddSection" wne:bEncrypt="00" wne:cmg="56"/>
    <wne:mcd wne:macroName="TMSWORDPROJECT.MODENTORNO.MNUDUPLICAR" wne:name="TMSWordProject.MODEntorno.mnuDuplicar" wne:bEncrypt="00" wne:cmg="56"/>
    <wne:mcd wne:macroName="TMSWORDPROJECT.MODENTORNO.MNUIMPRIMIR" wne:name="TMSWordProject.MODEntorno.mnuImprimir" wne:bEncrypt="00" wne:cmg="56"/>
    <wne:mcd wne:macroName="TMSWORDPROJECT.MODENTORNO.MNURADICAR" wne:name="TMSWordProject.MODEntorno.mnuRadicar" wne:bEncrypt="00" wne:cmg="56"/>
    <wne:mcd wne:macroName="TMSWORDPROJECT.MODENTORNO.MNUTMSDINAMICO" wne:name="TMSWordProject.MODEntorno.mnuTmsDinamico" wne:bEncrypt="00" wne:cmg="56"/>
    <wne:mcd wne:macroName="TMSWORDPROJECT.MODENTORNO.MNUTMSDINAMICOSINPARAMETROS" wne:name="TMSWordProject.MODEntorno.mnuTmsDinamicoSinParametros" wne:bEncrypt="00" wne:cmg="56"/>
    <wne:mcd wne:macroName="TMSWORDPROJECT.MODENTORNO.RESETENTORNO" wne:name="TMSWordProject.MODEntorno.resetEntorno" wne:bEncrypt="00" wne:cmg="56"/>
    <wne:mcd wne:macroName="TMSWORDPROJECT.MODEVENTOS.MNUCICLOAPROBACION" wne:name="TMSWordProject.MODEventos.mnuCicloAprobacion" wne:bEncrypt="00" wne:cmg="56"/>
    <wne:mcd wne:macroName="TMSWORDPROJECT.MODEVENTOS.MNUMODIFYPROPERTIES" wne:name="TMSWordProject.MODEventos.mnuModifyProperties" wne:bEncrypt="00" wne:cmg="56"/>
    <wne:mcd wne:macroName="TMSWORDPROJECT.MODEVENTOS.VALIDARMENUTMSDINAMICO" wne:name="TMSWordProject.MODEventos.validarMenuTmsDinamico" wne:bEncrypt="00" wne:cmg="56"/>
    <wne:mcd wne:macroName="TMSWORDPROJECT.MODMACROSTRANSV.ADMINISTRARVARIABLES" wne:name="TMSWordProject.MODMacrosTransv.AdministrarVariables" wne:bEncrypt="00" wne:cmg="56"/>
    <wne:mcd wne:macroName="TMSWORDPROJECT.MODMACROSTRANSV.BORRARDOCUMENTOENTMS" wne:name="TMSWordProject.MODMacrosTransv.BorrarDocumentoEnTMS" wne:bEncrypt="00" wne:cmg="56"/>
    <wne:mcd wne:macroName="TMSWORDPROJECT.MODMACROSTRANSV.CARGARURL" wne:name="TMSWordProject.MODMacrosTransv.CargarUrl" wne:bEncrypt="00" wne:cmg="56"/>
    <wne:mcd wne:macroName="TMSWORDPROJECT.MODMACROSTRANSV.DATOSOPCIONALESTMS" wne:name="TMSWordProject.MODMacrosTransv.DatosOpcionalesTMS" wne:bEncrypt="00" wne:cmg="56"/>
    <wne:mcd wne:macroName="TMSWORDPROJECT.MODMACROSTRANSV.DESPROTEGER" wne:name="TMSWordProject.MODMacrosTransv.DesProteger" wne:bEncrypt="00" wne:cmg="56"/>
    <wne:mcd wne:macroName="TMSWORDPROJECT.MODMACROSTRANSV.FIRMARYRADICARENTMS" wne:name="TMSWordProject.MODMacrosTransv.FirmarYRadicarEnTMS" wne:bEncrypt="00" wne:cmg="56"/>
    <wne:mcd wne:macroName="TMSWORDPROJECT.MODMACROSTRANSV.GUARDARENTMS" wne:name="TMSWordProject.MODMacrosTransv.GuardarEnTMS" wne:bEncrypt="00" wne:cmg="56"/>
    <wne:mcd wne:macroName="TMSWORDPROJECT.MODMACROSTRANSV.MODIFICARDOCUMENTOENTMS" wne:name="TMSWordProject.MODMacrosTransv.ModificarDocumentoEnTMS" wne:bEncrypt="00" wne:cmg="56"/>
    <wne:mcd wne:macroName="TMSWORDPROJECT.MODMACROSTRANSV.PROTEGER" wne:name="TMSWordProject.MODMacrosTransv.proteger" wne:bEncrypt="00" wne:cmg="56"/>
    <wne:mcd wne:macroName="TMSWORDPROJECT.MODMACROSTRANSV.RADICARENTMS" wne:name="TMSWordProject.MODMacrosTransv.RadicarEnTMS" wne:bEncrypt="00" wne:cmg="56"/>
    <wne:mcd wne:macroName="TMSWORDPROJECT.MODMACROSTRANSV.RADICARYGUARDARENTMS" wne:name="TMSWordProject.MODMacrosTransv.RadicarYGuardarEnTMS" wne:bEncrypt="00" wne:cmg="56"/>
    <wne:mcd wne:macroName="TMSWORDPROJECT.MODMACROSTRANSV.RELACIONARDOCUMENTOTMS" wne:name="TMSWordProject.MODMacrosTransv.RelacionarDocumentoTMS" wne:bEncrypt="00" wne:cmg="56"/>
    <wne:mcd wne:macroName="TMSWORDPROJECT.MODPARAMETRIZACION.MODIFYPROPERTIES" wne:name="TMSWordProject.MODParametrizacion.ModifyProperties" wne:bEncrypt="00" wne:cmg="56"/>
    <wne:mcd wne:macroName="TMSWORDPROJECT.MODUTILIDADES.BORRARMARCADEAGUA" wne:name="TMSWordProject.MODUtilidades.BorrarMarcaDeAgua" wne:bEncrypt="00" wne:cmg="56"/>
    <wne:mcd wne:macroName="TMSWORDPROJECT.MODUTILIDADES.DESACTIVARCONTROLCAMBIOS" wne:name="TMSWordProject.MODUtilidades.DesactivarControlCambios" wne:bEncrypt="00" wne:cmg="56"/>
    <wne:mcd wne:macroName="TMSWORDPROJECT.MODUTILIDADES.EXPORTPROPERTIES" wne:name="TMSWordProject.MODUtilidades.ExportProperties" wne:bEncrypt="00" wne:cmg="56"/>
    <wne:mcd wne:macroName="TMSWORDPROJECT.MODUTILIDADES.GUARDARARCHIVO" wne:name="TMSWordProject.MODUtilidades.GuardarArchivo" wne:bEncrypt="00" wne:cmg="56"/>
    <wne:mcd wne:macroName="TMSWORDPROJECT.MODUTILIDADES.MANEJARERROR" wne:name="TMSWordProject.MODUtilidades.ManejarError" wne:bEncrypt="00" wne:cmg="56"/>
    <wne:mcd wne:macroName="TMSWORDPROJECT.MODUTILIDADES.MANEJARERRORCICLO" wne:name="TMSWordProject.MODUtilidades.ManejarErrorCiclo" wne:bEncrypt="00" wne:cmg="56"/>
    <wne:mcd wne:macroName="TMSWORDPROJECT.MODEVENTS_CE.MNUCE_ADMONADDRESSEE" wne:name="TMSWordProject.MODEvents_CE.mnuCE_AdmonAddressee" wne:bEncrypt="00" wne:cmg="56"/>
    <wne:mcd wne:macroName="TMSWORDPROJECT.MODEVENTS_CE.MNUCE_ADMONSENDER" wne:name="TMSWordProject.MODEvents_CE.mnuCE_AdmonSender" wne:bEncrypt="00" wne:cmg="56"/>
    <wne:mcd wne:macroName="TMSWORDPROJECT.MODEVENTS_CE.MNUCE_ADMONUSUARIOSCOPIA" wne:name="TMSWordProject.MODEvents_CE.mnuCE_AdmonUsuariosCopia" wne:bEncrypt="00" wne:cmg="56"/>
    <wne:mcd wne:macroName="TMSWORDPROJECT.MODEVENTS_CE.MNUCREATECIRCULAREXTERNA" wne:name="TMSWordProject.MODEvents_CE.mnuCreateCircularExterna" wne:bEncrypt="00" wne:cmg="56"/>
    <wne:mcd wne:macroName="TMSWORDPROJECT.MODEVENTS_CI.MNUCI_ADMONADDRESSEE" wne:name="TMSWordProject.MODEvents_CI.mnuCI_AdmonAddressee" wne:bEncrypt="00" wne:cmg="56"/>
    <wne:mcd wne:macroName="TMSWORDPROJECT.MODEVENTS_CI.MNUCI_ADMONSENDER" wne:name="TMSWordProject.MODEvents_CI.mnuCI_AdmonSender" wne:bEncrypt="00" wne:cmg="56"/>
    <wne:mcd wne:macroName="TMSWORDPROJECT.MODEVENTS_CI.MNUCREATECIRCULARINTERNA" wne:name="TMSWordProject.MODEvents_CI.mnuCreateCircularInterna" wne:bEncrypt="00" wne:cmg="56"/>
    <wne:mcd wne:macroName="TMSWORDPROJECT.MODEVENTS_ME.MNUCREATEMEMORANDO" wne:name="TMSWordProject.MODEvents_ME.mnuCreateMemorando" wne:bEncrypt="00" wne:cmg="56"/>
    <wne:mcd wne:macroName="TMSWORDPROJECT.MODEVENTS_ME.MNUME_ADMONADDRESSEE" wne:name="TMSWordProject.MODEvents_ME.mnuME_AdmonAddressee" wne:bEncrypt="00" wne:cmg="56"/>
    <wne:mcd wne:macroName="TMSWORDPROJECT.MODEVENTS_ME.MNUME_ADMONDESTINATARIOCARTA" wne:name="TMSWordProject.MODEvents_ME.mnuME_AdmonDestinatarioCarta" wne:bEncrypt="00" wne:cmg="56"/>
    <wne:mcd wne:macroName="TMSWORDPROJECT.MODEVENTS_ME.MNUME_ADMONNUMRADICACION" wne:name="TMSWordProject.MODEvents_ME.mnuME_AdmonNumRadicacion" wne:bEncrypt="00" wne:cmg="56"/>
    <wne:mcd wne:macroName="TMSWORDPROJECT.MODEVENTS_ME.MNUME_ADMONSENDER" wne:name="TMSWordProject.MODEvents_ME.mnuME_AdmonSender" wne:bEncrypt="00" wne:cmg="56"/>
    <wne:mcd wne:macroName="TMSWORDPROJECT.MODEVENTS_ME.MNUME_ADMONTRATAMIENTO" wne:name="TMSWordProject.MODEvents_ME.mnuME_AdmonTratamiento" wne:bEncrypt="00" wne:cmg="56"/>
    <wne:mcd wne:macroName="TMSWORDPROJECT.MODEVENTS_ME.MNUME_ADMONUSUARIOSCOPIA" wne:name="TMSWordProject.MODEvents_ME.mnuME_AdmonUsuariosCopia" wne:bEncrypt="00" wne:cmg="56"/>
    <wne:mcd wne:macroName="TMSWORDPROJECT.MODEVENTS_ME.MNUME_ADMONUSUARIOSCOPIAEXTERNA" wne:name="TMSWordProject.MODEvents_ME.mnuME_AdmonUsuariosCopiaExterna" wne:bEncrypt="00" wne:cmg="56"/>
    <wne:mcd wne:macroName="TMSWORDPROJECT.MODEVENTS_OF.ADMONADDRESSEELETTER" wne:name="TMSWordProject.MODEvents_OF.AdmonAddresseeLetter" wne:bEncrypt="00" wne:cmg="56"/>
    <wne:mcd wne:macroName="TMSWORDPROJECT.MODEVENTS_OF.ADMONSENDERLETTER" wne:name="TMSWordProject.MODEvents_OF.AdmonSenderLetter" wne:bEncrypt="00" wne:cmg="56"/>
    <wne:mcd wne:macroName="TMSWORDPROJECT.MODEVENTS_OF.MNUCREATECARTA" wne:name="TMSWordProject.MODEvents_OF.mnuCreateCarta" wne:bEncrypt="00" wne:cmg="56"/>
    <wne:mcd wne:macroName="TMSWORDPROJECT.MODMAIN.MNUADDSECCIONCOPIAS" wne:name="TMSWordProject.MODMain.mnuAddSeccionCopias" wne:bEncrypt="00" wne:cmg="56"/>
    <wne:mcd wne:macroName="TMSWORDPROJECT.MODMAIN.MNUADMONANEXO" wne:name="TMSWordProject.MODMain.mnuAdmonAnexo" wne:bEncrypt="00" wne:cmg="56"/>
    <wne:mcd wne:macroName="TMSWORDPROJECT.MODMAIN.MNUADMONASUNTO" wne:name="TMSWordProject.MODMain.mnuAdmonAsunto" wne:bEncrypt="00" wne:cmg="56"/>
    <wne:mcd wne:macroName="TMSWORDPROJECT.MODMAIN.MNUADMONCOPIAEXTERNA" wne:name="TMSWordProject.MODMain.mnuAdmonCopiaExterna" wne:bEncrypt="00" wne:cmg="56"/>
    <wne:mcd wne:macroName="TMSWORDPROJECT.MODMAIN.MNUADMONCOPIAINTERNA" wne:name="TMSWordProject.MODMain.mnuAdmonCopiaInterna" wne:bEncrypt="00" wne:cmg="56"/>
    <wne:mcd wne:macroName="TMSWORDPROJECT.MODMAIN.MNUADMONDEPENDENCIA" wne:name="TMSWordProject.MODMain.mnuAdmonDependencia" wne:bEncrypt="00" wne:cmg="56"/>
    <wne:mcd wne:macroName="TMSWORDPROJECT.MODMAIN.MNUADMONREFEFERENCIA" wne:name="TMSWordProject.MODMain.mnuAdmonRefeferencia" wne:bEncrypt="00" wne:cmg="56"/>
    <wne:mcd wne:macroName="TMSWORDPROJECT.MODMAIN.MNUADMONVARIABLES" wne:name="TMSWordProject.MODMain.mnuAdmonVariables" wne:bEncrypt="00" wne:cmg="56"/>
    <wne:mcd wne:macroName="TMSWORDPROJECT.MODMAIN.PRINTTABLE" wne:name="TMSWordProject.MODMain.PrintTable" wne:bEncrypt="00" wne:cmg="56"/>
    <wne:mcd wne:macroName="TMSWORDPROJECT.MODMAIN.RADICAR" wne:name="TMSWordProject.MODMain.Radicar" wne:bEncrypt="00" wne:cmg="56"/>
    <wne:mcd wne:macroName="TMSWORDPROJECT.MODMAIN2.DELETEINFOOUTRANGEEDITABLES" wne:name="TMSWordProject.MODMain2.DeleteInfoOutRangeEditables" wne:bEncrypt="00" wne:cmg="56"/>
    <wne:mcd wne:macroName="TMSWORDPROJECT.MODMAIN2.SAVEIMAGE" wne:name="TMSWordProject.MODMain2.SaveImage" wne:bEncrypt="00" wne:cmg="56"/>
    <wne:mcd wne:macroName="TMSWORDPROJECT.MODMAIN2.SAVEIMAGE2" wne:name="TMSWordProject.MODMain2.SaveImage2" wne:bEncrypt="00" wne:cmg="56"/>
    <wne:mcd wne:macroName="TMSWORDPROJECT.MODMAIN2.SETTINGDOCUMENTLETTER___" wne:name="TMSWordProject.MODMain2.SettingDocumentLetter___" wne:bEncrypt="00" wne:cmg="56"/>
    <wne:mcd wne:macroName="TMSWORDPROJECT.MODMAIN2.SHOWPROGRESS" wne:name="TMSWordProject.MODMain2.ShowProgress" wne:bEncrypt="00" wne:cmg="56"/>
    <wne:mcd wne:macroName="TMSWORDPROJECT.CLSFIRMADIGITAL.SAVETOPDF" wne:name="TMSWordProject.ClsFirmaDigital.SaveToPDF" wne:bEncrypt="00" wne:cmg="56"/>
    <wne:mcd wne:macroName="TMSWORDPROJECT.CLSFIRMADIGITAL.SETCERTIFICADO" wne:name="TMSWordProject.ClsFirmaDigital.SetCertificado" wne:bEncrypt="00" wne:cmg="56"/>
    <wne:mcd wne:macroName="TMSWORDPROJECT.CLSFIRMADIGITAL.SIGNEDPDF" wne:name="TMSWordProject.ClsFirmaDigital.SignedPDF" wne:bEncrypt="00" wne:cmg="56"/>
    <wne:mcd wne:macroName="TMSWORDPROJECT.THISDOCUMENT.INSERTARCONTROLVERSION" wne:name="TMSWordProject.ThisDocument.InsertarControlVersion" wne:bEncrypt="00" wne:cmg="56"/>
    <wne:mcd wne:macroName="TMSWORDPROJECT.THISDOCUMENT.INICIARDOCUMENTOTMS" wne:name="TMSWordProject.ThisDocument.IniciarDocumentoTM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Nuevos%20Formatos\Comunicaciones\Formatos\Formato%20de%20Registro%20Vertical.dot" TargetMode="External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0A99740514435AB1778C7263FD7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5EAD0-E9CF-4DF8-93AE-80892C85F030}"/>
      </w:docPartPr>
      <w:docPartBody>
        <w:p w:rsidR="00CD3FBE" w:rsidRDefault="00564E09" w:rsidP="00564E09">
          <w:pPr>
            <w:pStyle w:val="AD0A99740514435AB1778C7263FD72E910"/>
          </w:pPr>
          <w:r w:rsidRPr="007D38C3">
            <w:rPr>
              <w:rFonts w:ascii="Arial" w:hAnsi="Arial" w:cs="Arial"/>
              <w:b/>
              <w:color w:val="000000" w:themeColor="text1"/>
              <w:sz w:val="22"/>
              <w:szCs w:val="20"/>
            </w:rPr>
            <w:t xml:space="preserve"> </w:t>
          </w:r>
        </w:p>
      </w:docPartBody>
    </w:docPart>
    <w:docPart>
      <w:docPartPr>
        <w:name w:val="5A5C84A9BFF344FFABC5381632A2F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194C0-F4C6-4E58-ADBB-26251CC8B3CC}"/>
      </w:docPartPr>
      <w:docPartBody>
        <w:p w:rsidR="00CD3FBE" w:rsidRDefault="00564E09" w:rsidP="00564E09">
          <w:pPr>
            <w:pStyle w:val="5A5C84A9BFF344FFABC5381632A2F58210"/>
          </w:pPr>
          <w:r w:rsidRPr="007D38C3">
            <w:rPr>
              <w:rFonts w:ascii="Arial" w:hAnsi="Arial" w:cs="Arial"/>
              <w:b/>
              <w:color w:val="000000" w:themeColor="text1"/>
              <w:sz w:val="22"/>
              <w:szCs w:val="20"/>
            </w:rPr>
            <w:t xml:space="preserve"> </w:t>
          </w:r>
        </w:p>
      </w:docPartBody>
    </w:docPart>
    <w:docPart>
      <w:docPartPr>
        <w:name w:val="1C454154122F463E81395DD71B212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E93F8-B2B1-426B-8363-B57FA65A4A9C}"/>
      </w:docPartPr>
      <w:docPartBody>
        <w:p w:rsidR="00CD3FBE" w:rsidRDefault="0010757B" w:rsidP="0010757B">
          <w:pPr>
            <w:pStyle w:val="1C454154122F463E81395DD71B2126391"/>
          </w:pPr>
          <w:r w:rsidRPr="007D38C3">
            <w:rPr>
              <w:rStyle w:val="Textodelmarcadordeposicin"/>
              <w:rFonts w:ascii="Arial" w:hAnsi="Arial" w:cs="Arial"/>
              <w:b/>
              <w:color w:val="000000" w:themeColor="text1"/>
              <w:sz w:val="22"/>
              <w:szCs w:val="22"/>
            </w:rPr>
            <w:t>TITULO DOCUMENTO</w:t>
          </w:r>
        </w:p>
      </w:docPartBody>
    </w:docPart>
    <w:docPart>
      <w:docPartPr>
        <w:name w:val="1A3086BB2F584CEE8344EFF419642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3FEF8-A828-4AC2-8FF5-B0599902E8E9}"/>
      </w:docPartPr>
      <w:docPartBody>
        <w:p w:rsidR="00CD3FBE" w:rsidRDefault="00564E09" w:rsidP="00564E09">
          <w:pPr>
            <w:pStyle w:val="1A3086BB2F584CEE8344EFF4196429B610"/>
          </w:pPr>
          <w:r w:rsidRPr="007D38C3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</w:t>
          </w:r>
        </w:p>
      </w:docPartBody>
    </w:docPart>
    <w:docPart>
      <w:docPartPr>
        <w:name w:val="861ECA3861F342E386443B4D49326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A1FBE9-8735-4414-BFF1-5C3B71E4310F}"/>
      </w:docPartPr>
      <w:docPartBody>
        <w:p w:rsidR="00564E09" w:rsidRDefault="005C69EE" w:rsidP="005C69EE">
          <w:pPr>
            <w:pStyle w:val="861ECA3861F342E386443B4D493268C91"/>
          </w:pPr>
          <w:r>
            <w:rPr>
              <w:rStyle w:val="Estilo1"/>
              <w:b/>
              <w:color w:val="000000" w:themeColor="text1"/>
              <w:sz w:val="22"/>
              <w:szCs w:val="22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FB3"/>
    <w:rsid w:val="00094FA5"/>
    <w:rsid w:val="0010757B"/>
    <w:rsid w:val="001A1224"/>
    <w:rsid w:val="001E279D"/>
    <w:rsid w:val="001F5DCC"/>
    <w:rsid w:val="002419E5"/>
    <w:rsid w:val="005016E7"/>
    <w:rsid w:val="00525C05"/>
    <w:rsid w:val="00560654"/>
    <w:rsid w:val="00564E09"/>
    <w:rsid w:val="00592AEC"/>
    <w:rsid w:val="005C69EE"/>
    <w:rsid w:val="006924AE"/>
    <w:rsid w:val="006A466B"/>
    <w:rsid w:val="00917524"/>
    <w:rsid w:val="00936502"/>
    <w:rsid w:val="009C52DE"/>
    <w:rsid w:val="00A16E70"/>
    <w:rsid w:val="00A97FB3"/>
    <w:rsid w:val="00AB22CE"/>
    <w:rsid w:val="00B905B8"/>
    <w:rsid w:val="00BA67B9"/>
    <w:rsid w:val="00CA25D1"/>
    <w:rsid w:val="00CD3FBE"/>
    <w:rsid w:val="00CF0CF9"/>
    <w:rsid w:val="00E3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419" w:eastAsia="es-41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64E09"/>
    <w:rPr>
      <w:color w:val="808080"/>
    </w:rPr>
  </w:style>
  <w:style w:type="paragraph" w:customStyle="1" w:styleId="1C454154122F463E81395DD71B2126391">
    <w:name w:val="1C454154122F463E81395DD71B2126391"/>
    <w:rsid w:val="00107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Estilo1">
    <w:name w:val="Estilo1"/>
    <w:basedOn w:val="Fuentedeprrafopredeter"/>
    <w:uiPriority w:val="1"/>
    <w:qFormat/>
    <w:rsid w:val="005C69EE"/>
    <w:rPr>
      <w:rFonts w:ascii="Arial" w:hAnsi="Arial"/>
      <w:sz w:val="20"/>
    </w:rPr>
  </w:style>
  <w:style w:type="paragraph" w:customStyle="1" w:styleId="861ECA3861F342E386443B4D493268C91">
    <w:name w:val="861ECA3861F342E386443B4D493268C91"/>
    <w:rsid w:val="005C6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AD0A99740514435AB1778C7263FD72E910">
    <w:name w:val="AD0A99740514435AB1778C7263FD72E9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5A5C84A9BFF344FFABC5381632A2F58210">
    <w:name w:val="5A5C84A9BFF344FFABC5381632A2F582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1A3086BB2F584CEE8344EFF4196429B610">
    <w:name w:val="1A3086BB2F584CEE8344EFF4196429B6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EB058-E505-43F7-9C14-10993BEA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de Registro Vertical</Template>
  <TotalTime>1</TotalTime>
  <Pages>2</Pages>
  <Words>407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</vt:lpstr>
    </vt:vector>
  </TitlesOfParts>
  <Company>INST NAL DE CANCEROLOGIA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</dc:title>
  <dc:subject/>
  <dc:creator>Jaime Viasus</dc:creator>
  <cp:keywords/>
  <cp:lastModifiedBy>Office</cp:lastModifiedBy>
  <cp:revision>2</cp:revision>
  <cp:lastPrinted>2011-11-24T20:03:00Z</cp:lastPrinted>
  <dcterms:created xsi:type="dcterms:W3CDTF">2025-07-24T20:36:00Z</dcterms:created>
  <dcterms:modified xsi:type="dcterms:W3CDTF">2025-07-24T20:36:00Z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ermisoCicloAprobacion">
    <vt:lpwstr>True</vt:lpwstr>
  </property>
  <property fmtid="{D5CDD505-2E9C-101B-9397-08002B2CF9AE}" pid="3" name="Radicar">
    <vt:lpwstr>Radicar</vt:lpwstr>
  </property>
  <property fmtid="{D5CDD505-2E9C-101B-9397-08002B2CF9AE}" pid="4" name="origen">
    <vt:lpwstr>origen</vt:lpwstr>
  </property>
  <property fmtid="{D5CDD505-2E9C-101B-9397-08002B2CF9AE}" pid="5" name="TMSGUARDADO">
    <vt:lpwstr>MFIGCSsGAQQBgjdYA6BFMEMGCisGAQQBgjdYAwGgNTAzAgMCAAECAmYDAgIAwAQI_x000d_
0RGyNMN0fnwEEOf916m1j3gmYgN07/KLnDgECIHAgkAbixNL_x000d_
</vt:lpwstr>
  </property>
  <property fmtid="{D5CDD505-2E9C-101B-9397-08002B2CF9AE}" pid="6" name="radicacion">
    <vt:lpwstr>radicacion</vt:lpwstr>
  </property>
  <property fmtid="{D5CDD505-2E9C-101B-9397-08002B2CF9AE}" pid="7" name="nom_firmante">
    <vt:lpwstr>nom_firmante</vt:lpwstr>
  </property>
  <property fmtid="{D5CDD505-2E9C-101B-9397-08002B2CF9AE}" pid="8" name="nom_cargo">
    <vt:lpwstr>nom_cargo</vt:lpwstr>
  </property>
  <property fmtid="{D5CDD505-2E9C-101B-9397-08002B2CF9AE}" pid="9" name="Direccion">
    <vt:lpwstr>Direccion</vt:lpwstr>
  </property>
  <property fmtid="{D5CDD505-2E9C-101B-9397-08002B2CF9AE}" pid="10" name="Ciudad">
    <vt:lpwstr>Ciudad</vt:lpwstr>
  </property>
  <property fmtid="{D5CDD505-2E9C-101B-9397-08002B2CF9AE}" pid="11" name="Departamento">
    <vt:lpwstr>Cundinamarca</vt:lpwstr>
  </property>
  <property fmtid="{D5CDD505-2E9C-101B-9397-08002B2CF9AE}" pid="12" name="asunto">
    <vt:lpwstr>asunto</vt:lpwstr>
  </property>
  <property fmtid="{D5CDD505-2E9C-101B-9397-08002B2CF9AE}" pid="13" name="nom_entidad">
    <vt:lpwstr>nom_entidad</vt:lpwstr>
  </property>
  <property fmtid="{D5CDD505-2E9C-101B-9397-08002B2CF9AE}" pid="14" name="AppWSGenerico">
    <vt:lpwstr>WORDTMS</vt:lpwstr>
  </property>
  <property fmtid="{D5CDD505-2E9C-101B-9397-08002B2CF9AE}" pid="15" name="ClaveUsuarioRadicador">
    <vt:lpwstr>MIG2BgkrBgEEAYI3WAOggagwgaUGCisGAQQBgjdYAwGggZYwgZMCAwIAAQICZhAC
AgEABBAAAAAAAAAAAAAAAAAAAAAABBDPfzpooxAIoWB2O7IF2p9uBGBi16ipGOzT
rXIXYkMCvI0/6F2mH//lPMgkFNGsiCvaMZz68ENn/SodMODkYmmL93fZHuUDSXg2
S/8weBSUMR6UEwHkzUC3os2w07xNewdY7xMGtmIN1WZx8y1+rEZdqL4=</vt:lpwstr>
  </property>
  <property fmtid="{D5CDD505-2E9C-101B-9397-08002B2CF9AE}" pid="16" name="EnProcesoDeCreacion">
    <vt:lpwstr>0</vt:lpwstr>
  </property>
  <property fmtid="{D5CDD505-2E9C-101B-9397-08002B2CF9AE}" pid="17" name="EsDocumentoTMS">
    <vt:lpwstr>1</vt:lpwstr>
  </property>
  <property fmtid="{D5CDD505-2E9C-101B-9397-08002B2CF9AE}" pid="18" name="FirmarPDF">
    <vt:lpwstr>0</vt:lpwstr>
  </property>
  <property fmtid="{D5CDD505-2E9C-101B-9397-08002B2CF9AE}" pid="19" name="FlagUsuario">
    <vt:lpwstr>0</vt:lpwstr>
  </property>
  <property fmtid="{D5CDD505-2E9C-101B-9397-08002B2CF9AE}" pid="20" name="GuidCopiaExterna">
    <vt:lpwstr>751280e4-f8f5-4190-83eb-c4c796cf6fa1</vt:lpwstr>
  </property>
  <property fmtid="{D5CDD505-2E9C-101B-9397-08002B2CF9AE}" pid="21" name="GuidQueryAnexo">
    <vt:lpwstr>923b5edb-a638-4e20-8a4d-8aad6e2f3b95</vt:lpwstr>
  </property>
  <property fmtid="{D5CDD505-2E9C-101B-9397-08002B2CF9AE}" pid="22" name="GuidQueryDestinatario">
    <vt:lpwstr>751280e4-f8f5-4190-83eb-c4c796cf6fa1</vt:lpwstr>
  </property>
  <property fmtid="{D5CDD505-2E9C-101B-9397-08002B2CF9AE}" pid="23" name="GuidQueryDetalleListasDistribucion">
    <vt:lpwstr>WXYZ</vt:lpwstr>
  </property>
  <property fmtid="{D5CDD505-2E9C-101B-9397-08002B2CF9AE}" pid="24" name="GuidQueryFirmaPorUsuario">
    <vt:lpwstr>4bd78443-9576-4a83-8f54-18510912b0a2</vt:lpwstr>
  </property>
  <property fmtid="{D5CDD505-2E9C-101B-9397-08002B2CF9AE}" pid="25" name="GuidQueryListasDistribucion">
    <vt:lpwstr>50083041-89a1-4ed9-bc62-f1c3dd8fdc00</vt:lpwstr>
  </property>
  <property fmtid="{D5CDD505-2E9C-101B-9397-08002B2CF9AE}" pid="26" name="GuidQueryRemitente">
    <vt:lpwstr>923b5edb-a638-4e20-8a4d-8aad6e2f3b95</vt:lpwstr>
  </property>
  <property fmtid="{D5CDD505-2E9C-101B-9397-08002B2CF9AE}" pid="27" name="GuidQueryTratamiento">
    <vt:lpwstr>f2727c0f-14f5-4974-b475-a1a962e77721</vt:lpwstr>
  </property>
  <property fmtid="{D5CDD505-2E9C-101B-9397-08002B2CF9AE}" pid="28" name="IdSolicitudAsociada">
    <vt:lpwstr/>
  </property>
  <property fmtid="{D5CDD505-2E9C-101B-9397-08002B2CF9AE}" pid="29" name="IdTipoDocumento">
    <vt:lpwstr>IdTipoDocumento</vt:lpwstr>
  </property>
  <property fmtid="{D5CDD505-2E9C-101B-9397-08002B2CF9AE}" pid="30" name="IdUsuarioRadicador">
    <vt:lpwstr>IdUsuarioRadicador</vt:lpwstr>
  </property>
  <property fmtid="{D5CDD505-2E9C-101B-9397-08002B2CF9AE}" pid="31" name="IdXSL">
    <vt:lpwstr>IdXSL</vt:lpwstr>
  </property>
  <property fmtid="{D5CDD505-2E9C-101B-9397-08002B2CF9AE}" pid="32" name="MostrarFechaRadicacion">
    <vt:lpwstr>1</vt:lpwstr>
  </property>
  <property fmtid="{D5CDD505-2E9C-101B-9397-08002B2CF9AE}" pid="33" name="NitCliente">
    <vt:lpwstr/>
  </property>
  <property fmtid="{D5CDD505-2E9C-101B-9397-08002B2CF9AE}" pid="34" name="NtLoginRadicador">
    <vt:lpwstr/>
  </property>
  <property fmtid="{D5CDD505-2E9C-101B-9397-08002B2CF9AE}" pid="35" name="PlantillaExterna">
    <vt:lpwstr> 2</vt:lpwstr>
  </property>
  <property fmtid="{D5CDD505-2E9C-101B-9397-08002B2CF9AE}" pid="36" name="PlantillaInterna">
    <vt:lpwstr>TMSPlantillaComunicacionesInterna</vt:lpwstr>
  </property>
  <property fmtid="{D5CDD505-2E9C-101B-9397-08002B2CF9AE}" pid="37" name="PwdWSGenerico">
    <vt:lpwstr>PwdWSGenerico</vt:lpwstr>
  </property>
  <property fmtid="{D5CDD505-2E9C-101B-9397-08002B2CF9AE}" pid="38" name="TipoFormato">
    <vt:lpwstr>1</vt:lpwstr>
  </property>
  <property fmtid="{D5CDD505-2E9C-101B-9397-08002B2CF9AE}" pid="39" name="UidWSGenerico">
    <vt:lpwstr>UidWSGenerico</vt:lpwstr>
  </property>
  <property fmtid="{D5CDD505-2E9C-101B-9397-08002B2CF9AE}" pid="40" name="ValidarCertificado">
    <vt:lpwstr>0</vt:lpwstr>
  </property>
  <property fmtid="{D5CDD505-2E9C-101B-9397-08002B2CF9AE}" pid="41" name="AmbienteTMS1">
    <vt:lpwstr>SIAPINC</vt:lpwstr>
  </property>
  <property fmtid="{D5CDD505-2E9C-101B-9397-08002B2CF9AE}" pid="42" name="C_NameVarSettingFormatoCarta">
    <vt:lpwstr>C_NameVarSettingFormatoCarta</vt:lpwstr>
  </property>
  <property fmtid="{D5CDD505-2E9C-101B-9397-08002B2CF9AE}" pid="43" name="GuidLocalizacion">
    <vt:lpwstr>ff958455-97c0-45b0-b757-48e71c172db2</vt:lpwstr>
  </property>
  <property fmtid="{D5CDD505-2E9C-101B-9397-08002B2CF9AE}" pid="44" name="TMSURLRAD">
    <vt:lpwstr>MIIBSwYJKwYBBAGCN1gDoIIBPDCCATgGCisGAQQBgjdYAwGgggEoMIIBJAIDAgABAgJmEAICAQAEEAAAAAAAAAAAAAAAAAAAAAAEEJ9tIISE4VqR6xz4f6DDJ8MEgfBX6yIeMyD+T8KZAqXiQVv24sPzDrCdjlS5kAfTNvqrCpHHWa18+SBhwlWm1yA3RvatJ//T1cNVbBQ7FpteeBC9XlA5/p19wChWT53+788++h5J9xuDvwX3MNjkAno3dKM</vt:lpwstr>
  </property>
  <property fmtid="{D5CDD505-2E9C-101B-9397-08002B2CF9AE}" pid="45" name="TMSURLUP">
    <vt:lpwstr>MIIB7AYJKwYBBAGCN1gDoIIB3TCCAdkGCisGAQQBgjdYAwGgggHJMIIBxQIDAgABAgJmEAICAQAEEAAAAAAAAAAAAAAAAAAAAAAEEABN/lyu18hTYDFlvGOT/owEggGQW3U9PU2vi4UtLbRloo3324D2RiykgDONlzXWOHGgTPzZlEHdR7O8ytZ4s6xiUHheUTQXxDlwjHOco0EUwng56kausQUW1Ep5OjhQsv0bogruLksKbd4kGAfbDvm1+iJ</vt:lpwstr>
  </property>
  <property fmtid="{D5CDD505-2E9C-101B-9397-08002B2CF9AE}" pid="46" name="TMSPARAM">
    <vt:lpwstr>MIIBfAYJKwYBBAGCN1gDoIIBbTCCAWkGCisGAQQBgjdYAwGgggFZMIIBVQIDAgABAgJmEAICAQAEEAAAAAAAAAAAAAAAAAAAAAAEECwD2QUcJ4d7/5SbxUayz0wEggEgxYHpWztMlccozGpsGmgKwYGMohFRY2EfPc1Vm+9Vo27iqEiReh8KIoTb4w68i1xiJv5Sn98ktSRTvKAk38Sl/2GnbLKVGImahf5ZeFUf/Yd2/e8+iSNOvISkvWj3uyT</vt:lpwstr>
  </property>
  <property fmtid="{D5CDD505-2E9C-101B-9397-08002B2CF9AE}" pid="47" name="TMSFNAME">
    <vt:lpwstr>MIGmBgkrBgEEAYI3WAOggZgwgZUGCisGAQQBgjdYAwGggYYwgYMCAwIAAQICZhACAgEABBAAAAAAAAAAAAAAAAAAAAAABBD1q/GOKOj5ek894cWbDfIHBFAVNkAXhh04EFvIbKkONA6iKykQJTGCv0o6GlhLiu/5EVGXQeYFBIdSS7Cf+gS5JtUklrca7pnuAv7mq1VbClGaoBNVH2yNzYHifvVIUHLkVQ==</vt:lpwstr>
  </property>
  <property fmtid="{D5CDD505-2E9C-101B-9397-08002B2CF9AE}" pid="48" name="TMSWSQD">
    <vt:lpwstr>MIIBGQYJKwYBBAGCN1gDoIIBCjCCAQYGCisGAQQBgjdYAwGggfcwgfQCAwIAAQICZhACAgEABBAAAAAAAAAAAAAAAAAAAAAABBBCr+3jt3R+Hbl3QpQVtfC2BIHAB274ffUS7KU5NPs5AI2z9ZAhXDzAZEx+y9/wABRmtH7x29NPsCszS8x3+RSTuRStVd1NygfdQS+eeGyQ0MNOxB49jeIDqOkkY7Kq8T9RjC46OWqzwFgt1DuqBxsLh5Ibv1n</vt:lpwstr>
  </property>
  <property fmtid="{D5CDD505-2E9C-101B-9397-08002B2CF9AE}" pid="49" name="TMSAUTORIZACION">
    <vt:lpwstr>MGIGCSsGAQQBgjdYA6BVMFMGCisGAQQBgjdYAwGgRTBDAgMCAAECAmYQAgIBAAQQAAAAAAAAAAAAAAAAAAAAAAQQtHyqyzEgULPD3C1cMjYm8QQQzes2KchkfhwoR+EfhkN5lA==</vt:lpwstr>
  </property>
  <property fmtid="{D5CDD505-2E9C-101B-9397-08002B2CF9AE}" pid="50" name="autor">
    <vt:lpwstr>autor</vt:lpwstr>
  </property>
  <property fmtid="{D5CDD505-2E9C-101B-9397-08002B2CF9AE}" pid="51" name="TMSRADICADO">
    <vt:lpwstr>MFIGCSsGAQQBgjdYA6BFMEMGCisGAQQBgjdYAwGgNTAzAgMCAAECAmYDAgIAwAQI_x000d_
FkR09p8TArEEEASh9z/KC9i+GKN0+SysAUIECLCJa4kioKxA_x000d_
</vt:lpwstr>
  </property>
  <property fmtid="{D5CDD505-2E9C-101B-9397-08002B2CF9AE}" pid="52" name="TMSURLUP5">
    <vt:lpwstr>2llXPNGi6QDyIH8bPC4QTGFPVL/sm67g</vt:lpwstr>
  </property>
  <property fmtid="{D5CDD505-2E9C-101B-9397-08002B2CF9AE}" pid="53" name="FirmaMecanica">
    <vt:lpwstr>0</vt:lpwstr>
  </property>
  <property fmtid="{D5CDD505-2E9C-101B-9397-08002B2CF9AE}" pid="54" name="segunda_clave">
    <vt:lpwstr>MIG2BgkrBgEEAYI3WAOggagwgaUGCisGAQQBgjdYAwGggZYwgZMCAwIAAQICZhACAgEABBAAAAAAAAAAAAAAAAAAAAAABBCHAvw0KJGQrYp5fUH33VtoBGDMjwkCCNpm+jvSydrOfZlODBh+y9+vmKKgeCYhWYHFdFFDnq7LDpAB+RZ/D8ahUza0VpO8uHg4ToG9S32+aw/8BYMH6cldfPgupZmK7gp7XvWQmC+5b4xq/zEUHT/APUE=</vt:lpwstr>
  </property>
  <property fmtid="{D5CDD505-2E9C-101B-9397-08002B2CF9AE}" pid="55" name="OrigenTratamiento">
    <vt:lpwstr>OrigenTratamiento</vt:lpwstr>
  </property>
  <property fmtid="{D5CDD505-2E9C-101B-9397-08002B2CF9AE}" pid="56" name="CTmsOrigenUsuario">
    <vt:lpwstr>CTmsOrigenUsuario</vt:lpwstr>
  </property>
  <property fmtid="{D5CDD505-2E9C-101B-9397-08002B2CF9AE}" pid="57" name="CTmsOrigenCargo">
    <vt:lpwstr>CTmsOrigenCargo</vt:lpwstr>
  </property>
  <property fmtid="{D5CDD505-2E9C-101B-9397-08002B2CF9AE}" pid="58" name="CTmsOrigenNivel">
    <vt:lpwstr>CTmsOrigenNivel</vt:lpwstr>
  </property>
  <property fmtid="{D5CDD505-2E9C-101B-9397-08002B2CF9AE}" pid="59" name="OrigenCiudad">
    <vt:lpwstr>OrigenCiudad</vt:lpwstr>
  </property>
  <property fmtid="{D5CDD505-2E9C-101B-9397-08002B2CF9AE}" pid="60" name="CTmsOrigenIdUsuario">
    <vt:lpwstr>CTmsOrigenIdUsuario</vt:lpwstr>
  </property>
  <property fmtid="{D5CDD505-2E9C-101B-9397-08002B2CF9AE}" pid="61" name="CTmsOrigenIdCargo">
    <vt:lpwstr>CTmsOrigenIdCargo</vt:lpwstr>
  </property>
  <property fmtid="{D5CDD505-2E9C-101B-9397-08002B2CF9AE}" pid="62" name="CTmsCreadorIdUsuario">
    <vt:lpwstr>CTmsCreadorIdUsuario</vt:lpwstr>
  </property>
  <property fmtid="{D5CDD505-2E9C-101B-9397-08002B2CF9AE}" pid="63" name="CTmsOrigenIdNivel">
    <vt:lpwstr>CTmsOrigenIdNivel</vt:lpwstr>
  </property>
  <property fmtid="{D5CDD505-2E9C-101B-9397-08002B2CF9AE}" pid="64" name="BorrarDocumento">
    <vt:lpwstr>0</vt:lpwstr>
  </property>
  <property fmtid="{D5CDD505-2E9C-101B-9397-08002B2CF9AE}" pid="65" name="SeccionesDocumento">
    <vt:lpwstr>0</vt:lpwstr>
  </property>
  <property fmtid="{D5CDD505-2E9C-101B-9397-08002B2CF9AE}" pid="66" name="CTmsNumRadicacionDoc">
    <vt:lpwstr>CTmsNumRadicacionDoc</vt:lpwstr>
  </property>
  <property fmtid="{D5CDD505-2E9C-101B-9397-08002B2CF9AE}" pid="67" name="SerialCertificado">
    <vt:lpwstr> </vt:lpwstr>
  </property>
  <property fmtid="{D5CDD505-2E9C-101B-9397-08002B2CF9AE}" pid="68" name="TMSV_ID_VERSION">
    <vt:lpwstr>3</vt:lpwstr>
  </property>
  <property fmtid="{D5CDD505-2E9C-101B-9397-08002B2CF9AE}" pid="69" name="EstadoVisualizacion">
    <vt:lpwstr>Edicion</vt:lpwstr>
  </property>
  <property fmtid="{D5CDD505-2E9C-101B-9397-08002B2CF9AE}" pid="70" name="TMSAUTORIZACION1">
    <vt:lpwstr>MIIBKwYJKwYBBAGCN1gDoIIBHDCCARgGCisGAQQBgjdYAwGgggEIMIIBBAIDAgABAgJmEAICAQAEEAAAAAAAAAAAAAAAAAAAAAAEEPJc+d746vKd382Zbfnt09gEgdBz4CruaTEN6eH/G/RIYn4/FhtaKVu/qxRvSwUOuk7RT7wa9/h2axUc+Zoc0Q6X+98+tJm1jHM+</vt:lpwstr>
  </property>
  <property fmtid="{D5CDD505-2E9C-101B-9397-08002B2CF9AE}" pid="71" name="TMSAUTORIZACION2">
    <vt:lpwstr>wqb3X3advb/7LNU7OlUqa5K7x/3AVSMDCGt++zOgVhkArznVspHwWWrTygJ/8K0/odZTbqYCHVLIEPmmVISZZg4Y8G+Vn77aprItpsiEDjDk9EXQh49jE65O9n3eInd2D0x4+KMonK85ITa4QFiJTRVYCb3kft99kx4jN3RYs/LM13pZhR2GsI21vr0aZ57gI3GXr6kR</vt:lpwstr>
  </property>
  <property fmtid="{D5CDD505-2E9C-101B-9397-08002B2CF9AE}" pid="72" name="TMSAUTORIZACION3">
    <vt:lpwstr>tWaD</vt:lpwstr>
  </property>
  <property fmtid="{D5CDD505-2E9C-101B-9397-08002B2CF9AE}" pid="73" name="TMSAUTORIZACION_ITEMS">
    <vt:lpwstr>MGIGCSsGAQQBgjdYA6BVMFMGCisGAQQBgjdYAwGgRTBDAgMCAAECAmYQAgIBAAQQAAAAAAAAAAAAAAAAAAAAAAQQs1iWddfY7LbqYoccjAcx7AQQlC7UdkX51cHGtQbkJVIKdw==</vt:lpwstr>
  </property>
  <property fmtid="{D5CDD505-2E9C-101B-9397-08002B2CF9AE}" pid="74" name="TMSURLRAD1">
    <vt:lpwstr>MIIBXAYJKwYBBAGCN1gDoIIBTTCCAUkGCisGAQQBgjdYAwGgggE5MIIBNQIDAgABAgJmEAICAQAEEAAAAAAAAAAAAAAAAAAAAAAEEEksRtrW0irO0EjH5APqDQ4EggEAmsPA94y/hFnpoXMV6gHdTtiD1mYMmKsml0r6Y5ZTHNHTh+46NqFim84Ko8obw/9NblR4Eyfp</vt:lpwstr>
  </property>
  <property fmtid="{D5CDD505-2E9C-101B-9397-08002B2CF9AE}" pid="75" name="TMSURLRAD2">
    <vt:lpwstr>SKkZf3STwPu1St+J7oJIbVGj1M0nEgzla9WrTOsFJwDqkaYEDRi9tjc7OFNqMPRQPNxC37FOK2NxSlgZrUlkNd6wb6L2OnpKU7MnAKxBSh++wERkPp8Hq1+nkUoqqLHqvuR1p0heNpG5gwT2LAzAHEjFNzXvASor34C4Wd7nx7jKqt2gOY2oiFoB/WMUQPzDcfn/axjg</vt:lpwstr>
  </property>
  <property fmtid="{D5CDD505-2E9C-101B-9397-08002B2CF9AE}" pid="76" name="TMSURLRAD3">
    <vt:lpwstr>gF8RskRr3I+sG0tUyRzqpU/vkW7vN14xuv4+nrdOIwpEP5OVaR1lJmwE9uvmCep82RoMJQ==</vt:lpwstr>
  </property>
  <property fmtid="{D5CDD505-2E9C-101B-9397-08002B2CF9AE}" pid="77" name="TMSURLRAD_ITEMS">
    <vt:lpwstr>MGIGCSsGAQQBgjdYA6BVMFMGCisGAQQBgjdYAwGgRTBDAgMCAAECAmYQAgIBAAQQAAAAAAAAAAAAAAAAAAAAAAQQ2aoHskt5j9QWx1I8ZRNitwQQXNZpfXidC9yNAcvv7fnzXg==</vt:lpwstr>
  </property>
  <property fmtid="{D5CDD505-2E9C-101B-9397-08002B2CF9AE}" pid="78" name="TMSURLUP1">
    <vt:lpwstr>MIICLAYJKwYBBAGCN1gDoIICHTCCAhkGCisGAQQBgjdYAwGgggIJMIICBQIDAgABAgJmEAICAQAEEAAAAAAAAAAAAAAAAAAAAAAEEE/PFammSXdYQ9iXWX7N2QcEggHQPIgndnREwiquQXt+SJnovqqsQ7lw6TeNXHl6HeqMv+YpmYJWhameHkDJaEIeYr2QUI7VyWH9</vt:lpwstr>
  </property>
  <property fmtid="{D5CDD505-2E9C-101B-9397-08002B2CF9AE}" pid="79" name="TMSURLUP2">
    <vt:lpwstr>1yoAaN3Q7b5HC3rNuEQEVwH6X9EajQGNhOXFTeNah0DmuZaeZvzQ8lrCS1tKUINi/RECKNPVNoSat6gATqsxaSAR61yQZvI3PfHFUnKDLGmNVHKopwPgC1OOUMgfKUoracWVGmoxd50jnjq0Xv6aFobLRdM5giGmfUIPBqfJKi9aqkcrUvV5hS+2LAcrHZ0rQ5g7MWAj</vt:lpwstr>
  </property>
  <property fmtid="{D5CDD505-2E9C-101B-9397-08002B2CF9AE}" pid="80" name="TMSURLUP3">
    <vt:lpwstr>4dA/NXPPR8VP12zn/v2WSLcqHPnBC8utFttF5rQTXsBNq5UPNu5Dbia1UGfb3S5/b8+oRCpk5HgaYkEc1iWybFv/P4ityWa4LALPc7m93XB1/lWnmh50CLXlcuH/VjCYYtToK2h074coLCC93YY9UuXxD1aADdAxjPW2f5a4A0gWAilj3EA8V7OmfpQMWoNORaibstSe</vt:lpwstr>
  </property>
  <property fmtid="{D5CDD505-2E9C-101B-9397-08002B2CF9AE}" pid="81" name="TMSURLUP4">
    <vt:lpwstr>LgYbB6S6PgULmjN+fu8FUJW6FsB73WsovrSb7R290pKuhCKUKcBBYjw1lziaOw2w2a22wGh8xyAyXi4f5GCi219P1BpbGnAylEoR7AZgPzcgUXnB+MH0nXXBvn/mqmJDSoAvYuf8XsWLkfqSfNM=</vt:lpwstr>
  </property>
  <property fmtid="{D5CDD505-2E9C-101B-9397-08002B2CF9AE}" pid="82" name="TMSURLUP_ITEMS">
    <vt:lpwstr>MGIGCSsGAQQBgjdYA6BVMFMGCisGAQQBgjdYAwGgRTBDAgMCAAECAmYQAgIBAAQQAAAAAAAAAAAAAAAAAAAAAAQQziy4648kyR93q8Sqe5jTgAQQj6ElQn7WNV/3s4Btsp2U4Q==</vt:lpwstr>
  </property>
  <property fmtid="{D5CDD505-2E9C-101B-9397-08002B2CF9AE}" pid="83" name="TMSUSER">
    <vt:lpwstr>MFoGCSsGAQQBgjdYA6BNMEsGCisGAQQBgjdYAwGgPTA7AgMCAAECAmYDAgIAwAQI_x000d_
Yl2yA9nVXeEEEKe5hzfDD/QNkPR+va1Ke6YEEAu2KDWmBYoY8r9Y4C+HOOM=_x000d_
</vt:lpwstr>
  </property>
  <property fmtid="{D5CDD505-2E9C-101B-9397-08002B2CF9AE}" pid="84" name="TMSPARAM1">
    <vt:lpwstr>MIIBfAYJKwYBBAGCN1gDoIIBbTCCAWkGCisGAQQBgjdYAwGgggFZMIIBVQIDAgABAgJmEAICAQAEEAAAAAAAAAAAAAAAAAAAAAAEECnRlSEHAsScEkOyCDW2TgIEggEgITGqyzCYEXUqNuoh8LuVNHhWaZwOkHgzm/O44U/g5ajBY7cAYmqqIgfX55FDgKVM2v3B7Qkl</vt:lpwstr>
  </property>
  <property fmtid="{D5CDD505-2E9C-101B-9397-08002B2CF9AE}" pid="85" name="TMSPARAM2">
    <vt:lpwstr>nmusOoK/cq+7YhLxrWugOyK+xhK9wVkxuhIdkgcqXUH3ECRWlcwUjGngDSzAyLuUqS4Hq/WwsOGEuEHtlEC4RdHTyIT618KbAqbKygWfc52/258NYDTkqhUag3KnLUUXkJhtyltTvj+GHwgRogvfNsKEQax4xKZm8lSG4TR4o1Ic4iB1t2ojdVNYcF9irIRWUNyjIwqG</vt:lpwstr>
  </property>
  <property fmtid="{D5CDD505-2E9C-101B-9397-08002B2CF9AE}" pid="86" name="TMSPARAM3">
    <vt:lpwstr>A/MSz/aq1cJuctLJTu/IbJZhAK3bSLEth7w8HaMlbiXhG6Ipg9dHjdAQTFM3YqiwGBD/Laf6IfwChW+jS8GeTd8m1+ghyuEH67YdHty97o/BS+Z3</vt:lpwstr>
  </property>
  <property fmtid="{D5CDD505-2E9C-101B-9397-08002B2CF9AE}" pid="87" name="TMSPARAM_ITEMS">
    <vt:lpwstr>MGIGCSsGAQQBgjdYA6BVMFMGCisGAQQBgjdYAwGgRTBDAgMCAAECAmYQAgIBAAQQAAAAAAAAAAAAAAAAAAAAAAQQChQYdeK3yBGGc7BJ9zPMxAQQ0DfDeL1L+fT7wW/kYqXDMg==</vt:lpwstr>
  </property>
  <property fmtid="{D5CDD505-2E9C-101B-9397-08002B2CF9AE}" pid="88" name="TMSTDOC">
    <vt:lpwstr>MGIGCSsGAQQBgjdYA6BVMFMGCisGAQQBgjdYAwGgRTBDAgMCAAECAmYQAgIBAAQQAAAAAAAAAAAAAAAAAAAAAAQQRPRB8GzymOqLgwkFxOkvQgQQ53p4fHLpAv+e1/8umDKf5w==</vt:lpwstr>
  </property>
  <property fmtid="{D5CDD505-2E9C-101B-9397-08002B2CF9AE}" pid="89" name="TMSFNAME1">
    <vt:lpwstr>MIG2BgkrBgEEAYI3WAOggagwgaUGCisGAQQBgjdYAwGggZYwgZMCAwIAAQICZhACAgEABBAAAAAAAAAAAAAAAAAAAAAABBAGHgv+3rYr1B6/KS0Lf0fxBGD9lnOvn8wgOAvuVzP3gLNUybZdgGFzA3G1js16BQMDZt+9Kb/uMCVaEor8ETBEBAfc1CxX0T+B+V3KOXDy</vt:lpwstr>
  </property>
  <property fmtid="{D5CDD505-2E9C-101B-9397-08002B2CF9AE}" pid="90" name="TMSFNAME2">
    <vt:lpwstr>kFZY8X2muK5zjZqGoK9WKouYePrjDtY+xNOsK/jJWr0cf2s=</vt:lpwstr>
  </property>
  <property fmtid="{D5CDD505-2E9C-101B-9397-08002B2CF9AE}" pid="91" name="TMSFNAME_ITEMS">
    <vt:lpwstr>MGIGCSsGAQQBgjdYA6BVMFMGCisGAQQBgjdYAwGgRTBDAgMCAAECAmYQAgIBAAQQAAAAAAAAAAAAAAAAAAAAAAQQZilxK24g26Zrf6wkECnfLQQQeTXKG/8HA4GJfF40kwHX0Q==</vt:lpwstr>
  </property>
  <property fmtid="{D5CDD505-2E9C-101B-9397-08002B2CF9AE}" pid="92" name="TMSPOBLAR">
    <vt:lpwstr>MGIGCSsGAQQBgjdYA6BVMFMGCisGAQQBgjdYAwGgRTBDAgMCAAECAmYQAgIBAAQQAAAAAAAAAAAAAAAAAAAAAAQQpq6Ey8TQkySPvb0snYps7wQQqCI28icSlJ4wISzhdpriYw==</vt:lpwstr>
  </property>
  <property fmtid="{D5CDD505-2E9C-101B-9397-08002B2CF9AE}" pid="93" name="TMSWSQD1">
    <vt:lpwstr>MIIBOwYJKwYBBAGCN1gDoIIBLDCCASgGCisGAQQBgjdYAwGgggEYMIIBFAIDAgABAgJmEAICAQAEEAAAAAAAAAAAAAAAAAAAAAAEEInLXZ5o6j9RP1aSKbvPTxYEgeAOMcKza8y39TBlMWU5uh80U3XsrudKy9cCosUlG6RxP5rpzkFsjJt/ZtrXKZaQ4wR8/IFdoVMm</vt:lpwstr>
  </property>
  <property fmtid="{D5CDD505-2E9C-101B-9397-08002B2CF9AE}" pid="94" name="TMSWSQD2">
    <vt:lpwstr>/4IYRcD2q+JMpJWiyk4UOODl2ofGNL3Ff0LBfdbT+YffjzAbHKAm71vnJ1MTLKf4KxvGqz8fk2I9NRx+iz8xSHQAYF1fuFVyr7RLFWTxlut7X93t1gz442F1zWWYsGcV4CKnEy5iHc1u6LrNSkDP1zE15JqlLayhYbd88Ae0yN2BGij+aYkbTPJ353ovqX8ntRbRQIDy</vt:lpwstr>
  </property>
  <property fmtid="{D5CDD505-2E9C-101B-9397-08002B2CF9AE}" pid="95" name="TMSWSQD3">
    <vt:lpwstr>MHVL/K2i9CbniWw2xrVf11vYuw==</vt:lpwstr>
  </property>
  <property fmtid="{D5CDD505-2E9C-101B-9397-08002B2CF9AE}" pid="96" name="TMSWSQD_ITEMS">
    <vt:lpwstr>MGIGCSsGAQQBgjdYA6BVMFMGCisGAQQBgjdYAwGgRTBDAgMCAAECAmYQAgIBAAQQAAAAAAAAAAAAAAAAAAAAAAQQDu7bWMLm1qMLx/oA7XTGHQQQIhOcONxDrNKmdIvuJ+0hPA==</vt:lpwstr>
  </property>
  <property fmtid="{D5CDD505-2E9C-101B-9397-08002B2CF9AE}" pid="97" name="TMSINSTANCIA">
    <vt:lpwstr>MGIGCSsGAQQBgjdYA6BVMFMGCisGAQQBgjdYAwGgRTBDAgMCAAECAmYQAgIBAAQQAAAAAAAAAAAAAAAAAAAAAAQQxaE1BdLDL7lQYGL+ctateAQQI9bvHixKC3VdyBZRmyZxZQ==</vt:lpwstr>
  </property>
  <property fmtid="{D5CDD505-2E9C-101B-9397-08002B2CF9AE}" pid="98" name="TMSSERVIDOR">
    <vt:lpwstr>MGIGCSsGAQQBgjdYA6BVMFMGCisGAQQBgjdYAwGgRTBDAgMCAAECAmYQAgIBAAQQAAAAAAAAAAAAAAAAAAAAAAQQK46ygHnRd3YFY+QFZfdczgQQezJKi7TpGNSs44AQ+hgKvQ==</vt:lpwstr>
  </property>
  <property fmtid="{D5CDD505-2E9C-101B-9397-08002B2CF9AE}" pid="99" name="CLAVEWORD">
    <vt:lpwstr>MIGCBgkrBgEEAYI3WAOgdTBzBgorBgEEAYI3WAMBoGUwYwIDAgABAgJmEAICAQAEEAAAAAAAAAAAAAAAAAAAAAAEENi6KqVJQyRBIwBABxXyFtEEMKNVSgIINsLbsrwf8ZvMCwN1WV5gY9ld3E8QPuPI71ckM3K1HQQMeRhsdw2awFb3uQ==</vt:lpwstr>
  </property>
  <property fmtid="{D5CDD505-2E9C-101B-9397-08002B2CF9AE}" pid="100" name="TMSFIRMADO">
    <vt:lpwstr>MGIGCSsGAQQBgjdYA6BVMFMGCisGAQQBgjdYAwGgRTBDAgMCAAECAmYQAgIBAAQQAAAAAAAAAAAAAAAAAAAAAAQQBkJOARDVeV6w1TeIUkpRkQQQvtFlmyo13FBa/n1aFUu/Hg==</vt:lpwstr>
  </property>
  <property fmtid="{D5CDD505-2E9C-101B-9397-08002B2CF9AE}" pid="101" name="TMSPOBLADO">
    <vt:lpwstr>MGIGCSsGAQQBgjdYA6BVMFMGCisGAQQBgjdYAwGgRTBDAgMCAAECAmYQAgIBAAQQAAAAAAAAAAAAAAAAAAAAAAQQm5FJpozZhGXXoe6CKy26ugQQe3q+TVDohfz/vMKVpUaTMg==</vt:lpwstr>
  </property>
  <property fmtid="{D5CDD505-2E9C-101B-9397-08002B2CF9AE}" pid="102" name="AmbienteTMS">
    <vt:lpwstr>SIAPINC</vt:lpwstr>
  </property>
  <property fmtid="{D5CDD505-2E9C-101B-9397-08002B2CF9AE}" pid="103" name="C_TMS_URL_WSRadicacion1">
    <vt:lpwstr>https://siapinc4.cancer.gov.co:443/TMS.INTEROPDOC.SIAPINC/ServiceInterop.svc?wsdl</vt:lpwstr>
  </property>
  <property fmtid="{D5CDD505-2E9C-101B-9397-08002B2CF9AE}" pid="104" name="UrlWSGenerico">
    <vt:lpwstr>https://siapinc4.cancer.gov.co:443/TMS.INTEGRATOR.SIAPINC/WSGenerico/ServiceTMS.svc?wsdl</vt:lpwstr>
  </property>
  <property fmtid="{D5CDD505-2E9C-101B-9397-08002B2CF9AE}" pid="105" name="C_TMS_URL_WSRadicacion">
    <vt:lpwstr>https://siapinc4.cancer.gov.co:443/SIAPINC/ModuloWebService/WSRadicacion/WSRadicacion.asmx?wsdl</vt:lpwstr>
  </property>
  <property fmtid="{D5CDD505-2E9C-101B-9397-08002B2CF9AE}" pid="106" name="C_TmsUrlUploadFileRadicado">
    <vt:lpwstr>https://siapinc4.cancer.gov.co:443/SIAPINC/moduloInterfaz/TWAIN/csRecibirArchivo.asp?IdDoc=@IdDoc@&amp;Usuario=@IdUsuario@&amp;Pagina=1&amp;TipoDoc=@IdTipoDoc@&amp;origen=TMSPDF&amp;filename=@FileName@</vt:lpwstr>
  </property>
  <property fmtid="{D5CDD505-2E9C-101B-9397-08002B2CF9AE}" pid="107" name="C_TMS_URL_CodigoBarras">
    <vt:lpwstr>https://siapinc4.cancer.gov.co:443/SIAPINC/CodeBar/CodeBarDin.asp?t=CODE128&amp;al=36&amp;ah=214&amp;d=</vt:lpwstr>
  </property>
  <property fmtid="{D5CDD505-2E9C-101B-9397-08002B2CF9AE}" pid="108" name="TMSTICKET">
    <vt:lpwstr>22/03/2024 10:34:22</vt:lpwstr>
  </property>
  <property fmtid="{D5CDD505-2E9C-101B-9397-08002B2CF9AE}" pid="109" name="TMSPROCESOCICLO">
    <vt:lpwstr>Activo</vt:lpwstr>
  </property>
  <property fmtid="{D5CDD505-2E9C-101B-9397-08002B2CF9AE}" pid="110" name="TMSVIGENCIA">
    <vt:lpwstr>1</vt:lpwstr>
  </property>
  <property fmtid="{D5CDD505-2E9C-101B-9397-08002B2CF9AE}" pid="111" name="ID_primarioPRD">
    <vt:lpwstr>1</vt:lpwstr>
  </property>
  <property fmtid="{D5CDD505-2E9C-101B-9397-08002B2CF9AE}" pid="112" name="id_tipodoc">
    <vt:lpwstr>454</vt:lpwstr>
  </property>
  <property fmtid="{D5CDD505-2E9C-101B-9397-08002B2CF9AE}" pid="113" name="id_documento">
    <vt:lpwstr>893536</vt:lpwstr>
  </property>
  <property fmtid="{D5CDD505-2E9C-101B-9397-08002B2CF9AE}" pid="114" name="id_usuario">
    <vt:lpwstr>id_usuario</vt:lpwstr>
  </property>
  <property fmtid="{D5CDD505-2E9C-101B-9397-08002B2CF9AE}" pid="115" name="ClaveUsuarioRadicador1">
    <vt:lpwstr>MIG2BgkrBgEEAYI3WAOggagwgaUGCisGAQQBgjdYAwGggZYwgZMCAwIAAQICZhAC
AgEABBAAAAAAAAAAAAAAAAAAAAAABBDPfzpooxAIoWB2O7IF2p9uBGBi16ipGOzT
rXIXYkMCvI0/6F2mH//lPMgkFNGsiCvaMZz68ENn/SodMODkYmmL93fZHuUDSXg2
S/8we</vt:lpwstr>
  </property>
  <property fmtid="{D5CDD505-2E9C-101B-9397-08002B2CF9AE}" pid="116" name="ClaveUsuarioRadicador2">
    <vt:lpwstr>BSUMR6UEwHkzUC3os2w07xNewdY7xMGtmIN1WZx8y1+rEZdqL4=</vt:lpwstr>
  </property>
  <property fmtid="{D5CDD505-2E9C-101B-9397-08002B2CF9AE}" pid="117" name="ClaveUsuarioRadicador_ITEMS">
    <vt:lpwstr>MGIGCSsGAQQBgjdYA6BVMFMGCisGAQQBgjdYAwGgRTBDAgMCAAECAmYQAgIBAAQQAAAAAAAAAAAAAAAAAAAAAAQQewLVkSoipdATJqNdpfC/LwQQGRKDoVisgfV/mvoP7/wzOQ==</vt:lpwstr>
  </property>
  <property fmtid="{D5CDD505-2E9C-101B-9397-08002B2CF9AE}" pid="118" name="id_solicitud">
    <vt:lpwstr>INC-CD-24-00178.3</vt:lpwstr>
  </property>
  <property fmtid="{D5CDD505-2E9C-101B-9397-08002B2CF9AE}" pid="119" name="IdNivel">
    <vt:lpwstr>39</vt:lpwstr>
  </property>
  <property fmtid="{D5CDD505-2E9C-101B-9397-08002B2CF9AE}" pid="120" name="NombreNivel">
    <vt:lpwstr>DOCENCIA</vt:lpwstr>
  </property>
  <property fmtid="{D5CDD505-2E9C-101B-9397-08002B2CF9AE}" pid="121" name="NumeroRadicado">
    <vt:lpwstr>F-24-000090</vt:lpwstr>
  </property>
  <property fmtid="{D5CDD505-2E9C-101B-9397-08002B2CF9AE}" pid="122" name="IdEstadoDocumento">
    <vt:lpwstr>RA</vt:lpwstr>
  </property>
  <property fmtid="{D5CDD505-2E9C-101B-9397-08002B2CF9AE}" pid="123" name="IdNegCDDocumentoOficial">
    <vt:lpwstr>0</vt:lpwstr>
  </property>
  <property fmtid="{D5CDD505-2E9C-101B-9397-08002B2CF9AE}" pid="124" name="Elaboro">
    <vt:lpwstr>Diego Andres Paez Gomez</vt:lpwstr>
  </property>
  <property fmtid="{D5CDD505-2E9C-101B-9397-08002B2CF9AE}" pid="125" name="CargoElaboro">
    <vt:lpwstr>Profesional Universitario</vt:lpwstr>
  </property>
  <property fmtid="{D5CDD505-2E9C-101B-9397-08002B2CF9AE}" pid="126" name="DeptoElaboro">
    <vt:lpwstr>Oficina Asesora de Planeación y Sistemas</vt:lpwstr>
  </property>
  <property fmtid="{D5CDD505-2E9C-101B-9397-08002B2CF9AE}" pid="127" name="FechaElaboro">
    <vt:lpwstr>11-03-2024</vt:lpwstr>
  </property>
  <property fmtid="{D5CDD505-2E9C-101B-9397-08002B2CF9AE}" pid="128" name="Aprobo">
    <vt:lpwstr>Magda Lorena Jimenez Castaño</vt:lpwstr>
  </property>
  <property fmtid="{D5CDD505-2E9C-101B-9397-08002B2CF9AE}" pid="129" name="CargoAprobo">
    <vt:lpwstr>Coordinadora</vt:lpwstr>
  </property>
  <property fmtid="{D5CDD505-2E9C-101B-9397-08002B2CF9AE}" pid="130" name="DeptoAprobo">
    <vt:lpwstr>Grupo Área de Docencia</vt:lpwstr>
  </property>
  <property fmtid="{D5CDD505-2E9C-101B-9397-08002B2CF9AE}" pid="131" name="FechaAprobo">
    <vt:lpwstr>22-03-2024</vt:lpwstr>
  </property>
  <property fmtid="{D5CDD505-2E9C-101B-9397-08002B2CF9AE}" pid="132" name="RPTConteo">
    <vt:lpwstr>1</vt:lpwstr>
  </property>
  <property fmtid="{D5CDD505-2E9C-101B-9397-08002B2CF9AE}" pid="133" name="RPTRegxPag">
    <vt:lpwstr>15</vt:lpwstr>
  </property>
  <property fmtid="{D5CDD505-2E9C-101B-9397-08002B2CF9AE}" pid="134" name="MSIP_Label_f3f52064-fb2e-48bf-ad09-feb5171c0434_Enabled">
    <vt:lpwstr>true</vt:lpwstr>
  </property>
  <property fmtid="{D5CDD505-2E9C-101B-9397-08002B2CF9AE}" pid="135" name="MSIP_Label_f3f52064-fb2e-48bf-ad09-feb5171c0434_SetDate">
    <vt:lpwstr>2024-12-11T18:15:45Z</vt:lpwstr>
  </property>
  <property fmtid="{D5CDD505-2E9C-101B-9397-08002B2CF9AE}" pid="136" name="MSIP_Label_f3f52064-fb2e-48bf-ad09-feb5171c0434_Method">
    <vt:lpwstr>Privileged</vt:lpwstr>
  </property>
  <property fmtid="{D5CDD505-2E9C-101B-9397-08002B2CF9AE}" pid="137" name="MSIP_Label_f3f52064-fb2e-48bf-ad09-feb5171c0434_Name">
    <vt:lpwstr>[usointerno-e]</vt:lpwstr>
  </property>
  <property fmtid="{D5CDD505-2E9C-101B-9397-08002B2CF9AE}" pid="138" name="MSIP_Label_f3f52064-fb2e-48bf-ad09-feb5171c0434_SiteId">
    <vt:lpwstr>d8c96373-271c-4341-a701-0509eadaaba1</vt:lpwstr>
  </property>
  <property fmtid="{D5CDD505-2E9C-101B-9397-08002B2CF9AE}" pid="139" name="MSIP_Label_f3f52064-fb2e-48bf-ad09-feb5171c0434_ActionId">
    <vt:lpwstr>9b5ee9fb-f606-4683-9300-33779ce62c96</vt:lpwstr>
  </property>
  <property fmtid="{D5CDD505-2E9C-101B-9397-08002B2CF9AE}" pid="140" name="MSIP_Label_f3f52064-fb2e-48bf-ad09-feb5171c0434_ContentBits">
    <vt:lpwstr>0</vt:lpwstr>
  </property>
</Properties>
</file>