
<file path=[Content_Types].xml><?xml version="1.0" encoding="utf-8"?>
<Types xmlns="http://schemas.openxmlformats.org/package/2006/content-types">
  <Default Extension="bin" ContentType="application/vnd.ms-office.vbaPro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9964"/>
      </w:tblGrid>
      <w:tr w:rsidR="00BC0B76" w14:paraId="586897ED" w14:textId="77777777" w:rsidTr="00BC0B76">
        <w:tc>
          <w:tcPr>
            <w:tcW w:w="5000" w:type="pct"/>
          </w:tcPr>
          <w:p w14:paraId="719ECE0B" w14:textId="77777777" w:rsidR="00BC0B76" w:rsidRPr="00BC0B76" w:rsidRDefault="00BC0B76" w:rsidP="00BC0B76">
            <w:pPr>
              <w:spacing w:line="360" w:lineRule="auto"/>
              <w:rPr>
                <w:rFonts w:cs="Arial"/>
                <w:szCs w:val="20"/>
              </w:rPr>
            </w:pPr>
          </w:p>
          <w:p w14:paraId="74537707" w14:textId="6628DE7B" w:rsidR="00BC0B76" w:rsidRPr="00BC0B76" w:rsidRDefault="00BC0B76" w:rsidP="00BC0B76">
            <w:pPr>
              <w:spacing w:line="360" w:lineRule="auto"/>
              <w:rPr>
                <w:rFonts w:cs="Arial"/>
                <w:szCs w:val="20"/>
              </w:rPr>
            </w:pPr>
            <w:r w:rsidRPr="00BC0B76">
              <w:rPr>
                <w:rFonts w:cs="Arial"/>
                <w:szCs w:val="20"/>
              </w:rPr>
              <w:t xml:space="preserve">El (los) abajo firmante(s) como autor(es) del documento titulado: </w:t>
            </w:r>
          </w:p>
          <w:p w14:paraId="3BFBDB3C" w14:textId="77777777" w:rsidR="00C34833" w:rsidRPr="00A269B6" w:rsidRDefault="00C34833" w:rsidP="00C34833">
            <w:pPr>
              <w:tabs>
                <w:tab w:val="left" w:pos="4820"/>
              </w:tabs>
              <w:spacing w:line="360" w:lineRule="auto"/>
              <w:rPr>
                <w:rFonts w:ascii="Times New Roman" w:hAnsi="Times New Roman"/>
              </w:rPr>
            </w:pPr>
            <w:r w:rsidRPr="00A269B6">
              <w:rPr>
                <w:rFonts w:ascii="Times New Roman" w:hAnsi="Times New Roman"/>
              </w:rPr>
              <w:t>Uso de infusión de lidocaína en dolor oncológico de difícil manejo: revisión sistemática</w:t>
            </w:r>
          </w:p>
          <w:p w14:paraId="42DA372C" w14:textId="2EDFAFB2" w:rsidR="00BC0B76" w:rsidRPr="00BC0B76" w:rsidRDefault="00BC0B76" w:rsidP="00BC0B76">
            <w:pPr>
              <w:spacing w:line="360" w:lineRule="auto"/>
              <w:rPr>
                <w:rFonts w:cs="Arial"/>
                <w:szCs w:val="20"/>
              </w:rPr>
            </w:pPr>
            <w:r w:rsidRPr="00BC0B76">
              <w:rPr>
                <w:rFonts w:cs="Arial"/>
                <w:szCs w:val="20"/>
              </w:rPr>
              <w:t>____________________________________________________________</w:t>
            </w:r>
          </w:p>
          <w:p w14:paraId="48835A9E" w14:textId="77777777" w:rsidR="00BC0B76" w:rsidRPr="00BC0B76" w:rsidRDefault="00BC0B76" w:rsidP="00BC0B76">
            <w:pPr>
              <w:spacing w:line="360" w:lineRule="auto"/>
              <w:rPr>
                <w:rFonts w:cs="Arial"/>
                <w:szCs w:val="20"/>
              </w:rPr>
            </w:pPr>
          </w:p>
          <w:p w14:paraId="72382BBF" w14:textId="584B353F" w:rsidR="00BC0B76" w:rsidRPr="00BC0B76" w:rsidRDefault="00BC0B76" w:rsidP="00BC0B76">
            <w:pPr>
              <w:spacing w:line="360" w:lineRule="auto"/>
              <w:rPr>
                <w:rFonts w:cs="Arial"/>
                <w:szCs w:val="20"/>
              </w:rPr>
            </w:pPr>
            <w:r w:rsidRPr="00BC0B76">
              <w:rPr>
                <w:rFonts w:cs="Arial"/>
                <w:szCs w:val="20"/>
              </w:rPr>
              <w:t xml:space="preserve">Y del cual se realiza entrega de una copia, </w:t>
            </w:r>
            <w:r w:rsidRPr="00BC0B76">
              <w:rPr>
                <w:rFonts w:cs="Arial"/>
                <w:b/>
                <w:bCs/>
                <w:szCs w:val="20"/>
              </w:rPr>
              <w:t>AUTORIZA(N)</w:t>
            </w:r>
            <w:r w:rsidRPr="00BC0B76">
              <w:rPr>
                <w:rFonts w:cs="Arial"/>
                <w:szCs w:val="20"/>
              </w:rPr>
              <w:t xml:space="preserve"> al INSTITUTO NACIONAL DE CANCEROLOGÍA, para que bajo la estricta custodia del (la) profesional de la BIBLIOTECA “MARIO GAITÁN YANGÜAS”, </w:t>
            </w:r>
            <w:r w:rsidRPr="00BC0B76">
              <w:rPr>
                <w:rFonts w:cs="Arial"/>
                <w:b/>
                <w:bCs/>
                <w:szCs w:val="20"/>
              </w:rPr>
              <w:t>SE PERMITA LA CONSULTA DE ESTE DOCUMENTO</w:t>
            </w:r>
            <w:r w:rsidRPr="00BC0B76">
              <w:rPr>
                <w:rFonts w:cs="Arial"/>
                <w:szCs w:val="20"/>
              </w:rPr>
              <w:t xml:space="preserve">, a los docentes, médicos, investigadores, estudiantes de ciencias de la salud, demás profesionales de la salud y comunidad interesada, al considerar que es una herramienta muy valiosa para uso científico y académico. </w:t>
            </w:r>
          </w:p>
          <w:p w14:paraId="6FF3421C" w14:textId="77777777" w:rsidR="00BC0B76" w:rsidRPr="00BC0B76" w:rsidRDefault="00BC0B76" w:rsidP="00BC0B76">
            <w:pPr>
              <w:spacing w:line="360" w:lineRule="auto"/>
              <w:rPr>
                <w:rFonts w:cs="Arial"/>
                <w:szCs w:val="20"/>
              </w:rPr>
            </w:pPr>
          </w:p>
          <w:p w14:paraId="623C1299" w14:textId="77777777" w:rsidR="00BC0B76" w:rsidRPr="00BC0B76" w:rsidRDefault="00BC0B76" w:rsidP="00BC0B76">
            <w:pPr>
              <w:spacing w:line="360" w:lineRule="auto"/>
              <w:rPr>
                <w:rFonts w:cs="Arial"/>
                <w:szCs w:val="20"/>
              </w:rPr>
            </w:pPr>
            <w:r w:rsidRPr="00BC0B76">
              <w:rPr>
                <w:rFonts w:cs="Arial"/>
                <w:szCs w:val="20"/>
              </w:rPr>
              <w:t>No debe permitirse la copia, reproducción parcial o total de este documento, como tampoco debe ser retirado de la biblioteca.</w:t>
            </w:r>
          </w:p>
          <w:p w14:paraId="35A25D1C" w14:textId="77777777" w:rsidR="00BC0B76" w:rsidRPr="00BC0B76" w:rsidRDefault="00BC0B76" w:rsidP="00BC0B76">
            <w:pPr>
              <w:spacing w:line="360" w:lineRule="auto"/>
              <w:rPr>
                <w:rFonts w:cs="Arial"/>
                <w:szCs w:val="20"/>
              </w:rPr>
            </w:pPr>
          </w:p>
          <w:p w14:paraId="30DAD9BC" w14:textId="70147429" w:rsidR="00BC0B76" w:rsidRPr="00BC0B76" w:rsidRDefault="00BC0B76" w:rsidP="00BC0B76">
            <w:pPr>
              <w:spacing w:line="360" w:lineRule="auto"/>
              <w:rPr>
                <w:rFonts w:cs="Arial"/>
                <w:szCs w:val="20"/>
              </w:rPr>
            </w:pPr>
            <w:r w:rsidRPr="00BC0B76">
              <w:rPr>
                <w:rFonts w:cs="Arial"/>
                <w:szCs w:val="20"/>
              </w:rPr>
              <w:t>Dada en Bogotá, a los __</w:t>
            </w:r>
            <w:r w:rsidR="00C34833">
              <w:rPr>
                <w:rFonts w:cs="Arial"/>
                <w:szCs w:val="20"/>
              </w:rPr>
              <w:t>12</w:t>
            </w:r>
            <w:r w:rsidRPr="00BC0B76">
              <w:rPr>
                <w:rFonts w:cs="Arial"/>
                <w:szCs w:val="20"/>
              </w:rPr>
              <w:t>_____días del mes de ______</w:t>
            </w:r>
            <w:proofErr w:type="spellStart"/>
            <w:r w:rsidR="00C34833">
              <w:rPr>
                <w:rFonts w:cs="Arial"/>
                <w:szCs w:val="20"/>
              </w:rPr>
              <w:t>enero</w:t>
            </w:r>
            <w:r w:rsidRPr="00BC0B76">
              <w:rPr>
                <w:rFonts w:cs="Arial"/>
                <w:szCs w:val="20"/>
              </w:rPr>
              <w:t>_____________de</w:t>
            </w:r>
            <w:proofErr w:type="spellEnd"/>
            <w:r w:rsidRPr="00BC0B76">
              <w:rPr>
                <w:rFonts w:cs="Arial"/>
                <w:szCs w:val="20"/>
              </w:rPr>
              <w:t xml:space="preserve"> 20</w:t>
            </w:r>
            <w:r w:rsidR="00C34833">
              <w:rPr>
                <w:rFonts w:cs="Arial"/>
                <w:szCs w:val="20"/>
              </w:rPr>
              <w:t>26</w:t>
            </w:r>
            <w:r w:rsidRPr="00BC0B76">
              <w:rPr>
                <w:rFonts w:cs="Arial"/>
                <w:szCs w:val="20"/>
              </w:rPr>
              <w:t>____</w:t>
            </w:r>
          </w:p>
          <w:p w14:paraId="56DFBD9D" w14:textId="77777777" w:rsidR="00BC0B76" w:rsidRPr="00BC0B76" w:rsidRDefault="00BC0B76" w:rsidP="00BC0B76">
            <w:pPr>
              <w:spacing w:line="360" w:lineRule="auto"/>
              <w:rPr>
                <w:rFonts w:cs="Arial"/>
                <w:szCs w:val="20"/>
              </w:rPr>
            </w:pPr>
          </w:p>
          <w:p w14:paraId="607A1257" w14:textId="7714E9F2" w:rsidR="00BC0B76" w:rsidRPr="00BC0B76" w:rsidRDefault="00BC0B76" w:rsidP="00BC0B76">
            <w:pPr>
              <w:spacing w:line="360" w:lineRule="auto"/>
              <w:rPr>
                <w:rFonts w:cs="Arial"/>
                <w:szCs w:val="20"/>
              </w:rPr>
            </w:pPr>
            <w:r w:rsidRPr="00BC0B76">
              <w:rPr>
                <w:rFonts w:cs="Arial"/>
                <w:szCs w:val="20"/>
              </w:rPr>
              <w:t>Firma(s) autor(es):</w:t>
            </w:r>
          </w:p>
          <w:p w14:paraId="461E796F" w14:textId="3D806D0E" w:rsidR="00BC0B76" w:rsidRPr="00BC0B76" w:rsidRDefault="002439F0" w:rsidP="00BC0B76">
            <w:pPr>
              <w:spacing w:line="360" w:lineRule="auto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 xml:space="preserve">        </w:t>
            </w:r>
          </w:p>
          <w:p w14:paraId="1A256B65" w14:textId="07A467B7" w:rsidR="00BC0B76" w:rsidRDefault="00BC0B76" w:rsidP="00BC0B76">
            <w:pPr>
              <w:spacing w:line="360" w:lineRule="auto"/>
              <w:rPr>
                <w:rFonts w:cs="Arial"/>
                <w:szCs w:val="20"/>
              </w:rPr>
            </w:pPr>
          </w:p>
          <w:p w14:paraId="58FB21CE" w14:textId="02E4961F" w:rsidR="00BC0B76" w:rsidRPr="00BC0B76" w:rsidRDefault="002439F0" w:rsidP="00BC0B76">
            <w:pPr>
              <w:spacing w:line="360" w:lineRule="auto"/>
              <w:rPr>
                <w:rFonts w:cs="Arial"/>
                <w:szCs w:val="20"/>
              </w:rPr>
            </w:pPr>
            <w:r>
              <w:rPr>
                <w:rFonts w:cs="Arial"/>
                <w:noProof/>
                <w:szCs w:val="20"/>
              </w:rPr>
              <w:drawing>
                <wp:anchor distT="0" distB="0" distL="114300" distR="114300" simplePos="0" relativeHeight="251659776" behindDoc="1" locked="0" layoutInCell="1" allowOverlap="1" wp14:anchorId="35C64FE9" wp14:editId="3487590D">
                  <wp:simplePos x="0" y="0"/>
                  <wp:positionH relativeFrom="column">
                    <wp:posOffset>2999316</wp:posOffset>
                  </wp:positionH>
                  <wp:positionV relativeFrom="paragraph">
                    <wp:posOffset>498898</wp:posOffset>
                  </wp:positionV>
                  <wp:extent cx="1997710" cy="310515"/>
                  <wp:effectExtent l="0" t="0" r="0" b="0"/>
                  <wp:wrapNone/>
                  <wp:docPr id="1465384892" name="Picture 3" descr="A close-up of a black background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65384892" name="Picture 3" descr="A close-up of a black background&#10;&#10;Description automatically generated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7710" cy="3105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34833">
              <w:rPr>
                <w:rFonts w:cs="Arial"/>
                <w:noProof/>
                <w:szCs w:val="20"/>
              </w:rPr>
              <w:drawing>
                <wp:inline distT="0" distB="0" distL="0" distR="0" wp14:anchorId="79466DB6" wp14:editId="71B44801">
                  <wp:extent cx="1270000" cy="1031892"/>
                  <wp:effectExtent l="0" t="0" r="0" b="0"/>
                  <wp:docPr id="82543541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543541" name="Picture 82543541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1264" cy="10410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BC0B76">
              <w:rPr>
                <w:rFonts w:cs="Arial"/>
                <w:szCs w:val="20"/>
              </w:rPr>
              <w:t xml:space="preserve">             </w:t>
            </w:r>
          </w:p>
          <w:p w14:paraId="354CD093" w14:textId="23637A1E" w:rsidR="00BC0B76" w:rsidRPr="00BC0B76" w:rsidRDefault="00BC0B76" w:rsidP="00BC0B76">
            <w:pPr>
              <w:spacing w:line="360" w:lineRule="auto"/>
              <w:rPr>
                <w:rFonts w:cs="Arial"/>
                <w:szCs w:val="20"/>
              </w:rPr>
            </w:pPr>
            <w:r w:rsidRPr="00BC0B76">
              <w:rPr>
                <w:rFonts w:cs="Arial"/>
                <w:szCs w:val="20"/>
              </w:rPr>
              <w:t>Nombre:</w:t>
            </w:r>
            <w:r>
              <w:rPr>
                <w:rFonts w:cs="Arial"/>
                <w:szCs w:val="20"/>
              </w:rPr>
              <w:t xml:space="preserve">    </w:t>
            </w:r>
            <w:r w:rsidR="00C34833">
              <w:rPr>
                <w:rFonts w:cs="Arial"/>
                <w:szCs w:val="20"/>
              </w:rPr>
              <w:t>Verónica Páez Avendaño</w:t>
            </w:r>
            <w:r>
              <w:rPr>
                <w:rFonts w:cs="Arial"/>
                <w:szCs w:val="20"/>
              </w:rPr>
              <w:t xml:space="preserve">      </w:t>
            </w:r>
            <w:r w:rsidR="002439F0">
              <w:rPr>
                <w:rFonts w:cs="Arial"/>
                <w:szCs w:val="20"/>
              </w:rPr>
              <w:t xml:space="preserve">                        Nombre: </w:t>
            </w:r>
            <w:proofErr w:type="spellStart"/>
            <w:r w:rsidR="002439F0">
              <w:rPr>
                <w:rFonts w:cs="Arial"/>
                <w:szCs w:val="20"/>
              </w:rPr>
              <w:t>Bilena</w:t>
            </w:r>
            <w:proofErr w:type="spellEnd"/>
            <w:r w:rsidR="002439F0">
              <w:rPr>
                <w:rFonts w:cs="Arial"/>
                <w:szCs w:val="20"/>
              </w:rPr>
              <w:t xml:space="preserve"> Molina Arteta</w:t>
            </w:r>
            <w:r>
              <w:rPr>
                <w:rFonts w:cs="Arial"/>
                <w:szCs w:val="20"/>
              </w:rPr>
              <w:t xml:space="preserve">                                                            </w:t>
            </w:r>
          </w:p>
          <w:p w14:paraId="0A481DE5" w14:textId="251E0348" w:rsidR="002439F0" w:rsidRDefault="00BC0B76" w:rsidP="00BC0B76">
            <w:pPr>
              <w:spacing w:line="360" w:lineRule="auto"/>
              <w:rPr>
                <w:rFonts w:cs="Arial"/>
                <w:szCs w:val="20"/>
              </w:rPr>
            </w:pPr>
            <w:r w:rsidRPr="00BC0B76">
              <w:rPr>
                <w:rFonts w:cs="Arial"/>
                <w:szCs w:val="20"/>
              </w:rPr>
              <w:t>C.</w:t>
            </w:r>
            <w:r w:rsidR="00C34833">
              <w:rPr>
                <w:rFonts w:cs="Arial"/>
                <w:szCs w:val="20"/>
              </w:rPr>
              <w:t>E</w:t>
            </w:r>
            <w:r w:rsidRPr="00BC0B76">
              <w:rPr>
                <w:rFonts w:cs="Arial"/>
                <w:szCs w:val="20"/>
              </w:rPr>
              <w:t>.</w:t>
            </w:r>
            <w:r>
              <w:rPr>
                <w:rFonts w:cs="Arial"/>
                <w:szCs w:val="20"/>
              </w:rPr>
              <w:t xml:space="preserve">      </w:t>
            </w:r>
            <w:r w:rsidR="00C34833">
              <w:rPr>
                <w:rFonts w:cs="Arial"/>
                <w:szCs w:val="20"/>
              </w:rPr>
              <w:t>391852</w:t>
            </w:r>
            <w:r>
              <w:rPr>
                <w:rFonts w:cs="Arial"/>
                <w:szCs w:val="20"/>
              </w:rPr>
              <w:t xml:space="preserve">  </w:t>
            </w:r>
            <w:r w:rsidR="002439F0">
              <w:rPr>
                <w:rFonts w:cs="Arial"/>
                <w:szCs w:val="20"/>
              </w:rPr>
              <w:t xml:space="preserve">                                                             C.C. </w:t>
            </w:r>
            <w:r w:rsidR="002439F0">
              <w:rPr>
                <w:lang w:val="es-MX"/>
              </w:rPr>
              <w:t>32790917</w:t>
            </w:r>
          </w:p>
          <w:p w14:paraId="6B13D12F" w14:textId="77777777" w:rsidR="002439F0" w:rsidRDefault="002439F0" w:rsidP="00BC0B76">
            <w:pPr>
              <w:spacing w:line="360" w:lineRule="auto"/>
              <w:rPr>
                <w:rFonts w:cs="Arial"/>
                <w:szCs w:val="20"/>
              </w:rPr>
            </w:pPr>
          </w:p>
          <w:p w14:paraId="0C3FA02B" w14:textId="77777777" w:rsidR="002439F0" w:rsidRDefault="002439F0" w:rsidP="00BC0B76">
            <w:pPr>
              <w:spacing w:line="360" w:lineRule="auto"/>
              <w:rPr>
                <w:rFonts w:cs="Arial"/>
                <w:szCs w:val="20"/>
              </w:rPr>
            </w:pPr>
          </w:p>
          <w:p w14:paraId="3D86B98D" w14:textId="2DDE2943" w:rsidR="002439F0" w:rsidRDefault="002439F0" w:rsidP="00BC0B76">
            <w:pPr>
              <w:spacing w:line="360" w:lineRule="auto"/>
              <w:rPr>
                <w:rFonts w:cs="Arial"/>
                <w:szCs w:val="20"/>
              </w:rPr>
            </w:pPr>
            <w:r>
              <w:rPr>
                <w:rFonts w:cs="Arial"/>
                <w:noProof/>
                <w:szCs w:val="20"/>
              </w:rPr>
              <w:drawing>
                <wp:inline distT="0" distB="0" distL="0" distR="0" wp14:anchorId="3EE1C7E8" wp14:editId="76BEDD94">
                  <wp:extent cx="604199" cy="1311435"/>
                  <wp:effectExtent l="1905" t="0" r="0" b="0"/>
                  <wp:docPr id="1292539624" name="Imagen 2" descr="Texto, Carta&#10;&#10;El contenido generado por IA puede ser incorrecto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2539624" name="Imagen 2" descr="Texto, Carta&#10;&#10;El contenido generado por IA puede ser incorrecto.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025" r="20826" b="5491"/>
                          <a:stretch/>
                        </pic:blipFill>
                        <pic:spPr bwMode="auto">
                          <a:xfrm rot="16200000">
                            <a:off x="0" y="0"/>
                            <a:ext cx="621702" cy="13494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AACC1FA" w14:textId="129A392A" w:rsidR="002439F0" w:rsidRPr="00BC0B76" w:rsidRDefault="002439F0" w:rsidP="002439F0">
            <w:pPr>
              <w:spacing w:line="360" w:lineRule="auto"/>
              <w:rPr>
                <w:rFonts w:cs="Arial"/>
                <w:szCs w:val="20"/>
              </w:rPr>
            </w:pPr>
            <w:r w:rsidRPr="00BC0B76">
              <w:rPr>
                <w:rFonts w:cs="Arial"/>
                <w:szCs w:val="20"/>
              </w:rPr>
              <w:t>Nombre:</w:t>
            </w:r>
            <w:r>
              <w:rPr>
                <w:rFonts w:cs="Arial"/>
                <w:szCs w:val="20"/>
              </w:rPr>
              <w:t xml:space="preserve">  </w:t>
            </w:r>
            <w:r>
              <w:rPr>
                <w:rFonts w:cs="Arial"/>
                <w:szCs w:val="20"/>
              </w:rPr>
              <w:t>Laura Manuela Ramírez Rodríguez</w:t>
            </w:r>
          </w:p>
          <w:p w14:paraId="009A8B2F" w14:textId="21346285" w:rsidR="002439F0" w:rsidRPr="00BC0B76" w:rsidRDefault="002439F0" w:rsidP="002439F0">
            <w:pPr>
              <w:spacing w:line="360" w:lineRule="auto"/>
              <w:rPr>
                <w:rFonts w:cs="Arial"/>
                <w:szCs w:val="20"/>
              </w:rPr>
            </w:pPr>
            <w:r w:rsidRPr="00BC0B76">
              <w:rPr>
                <w:rFonts w:cs="Arial"/>
                <w:szCs w:val="20"/>
              </w:rPr>
              <w:t>C</w:t>
            </w:r>
            <w:r>
              <w:rPr>
                <w:rFonts w:cs="Arial"/>
                <w:szCs w:val="20"/>
              </w:rPr>
              <w:t xml:space="preserve">.C. </w:t>
            </w:r>
            <w:r>
              <w:rPr>
                <w:lang w:val="es-MX"/>
              </w:rPr>
              <w:t>1032460707</w:t>
            </w:r>
            <w:r>
              <w:rPr>
                <w:rFonts w:cs="Arial"/>
                <w:szCs w:val="20"/>
              </w:rPr>
              <w:t xml:space="preserve">                                                                   </w:t>
            </w:r>
          </w:p>
          <w:p w14:paraId="369AC60D" w14:textId="77777777" w:rsidR="002439F0" w:rsidRDefault="002439F0" w:rsidP="00BC0B76">
            <w:pPr>
              <w:spacing w:line="360" w:lineRule="auto"/>
              <w:rPr>
                <w:rFonts w:cs="Arial"/>
                <w:szCs w:val="20"/>
              </w:rPr>
            </w:pPr>
          </w:p>
          <w:p w14:paraId="4CA13785" w14:textId="77777777" w:rsidR="002439F0" w:rsidRDefault="002439F0" w:rsidP="00BC0B76">
            <w:pPr>
              <w:spacing w:line="360" w:lineRule="auto"/>
              <w:rPr>
                <w:rFonts w:cs="Arial"/>
                <w:szCs w:val="20"/>
              </w:rPr>
            </w:pPr>
          </w:p>
          <w:p w14:paraId="0EA69284" w14:textId="77777777" w:rsidR="002439F0" w:rsidRDefault="002439F0" w:rsidP="00BC0B76">
            <w:pPr>
              <w:spacing w:line="360" w:lineRule="auto"/>
              <w:rPr>
                <w:rFonts w:cs="Arial"/>
                <w:szCs w:val="20"/>
              </w:rPr>
            </w:pPr>
          </w:p>
          <w:p w14:paraId="5EEA7117" w14:textId="5FDBCF24" w:rsidR="00BC0B76" w:rsidRPr="00BC0B76" w:rsidRDefault="00BC0B76" w:rsidP="00BC0B76">
            <w:pPr>
              <w:spacing w:line="360" w:lineRule="auto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 xml:space="preserve">                                                                    </w:t>
            </w:r>
          </w:p>
          <w:p w14:paraId="63016974" w14:textId="77777777" w:rsidR="00BC0B76" w:rsidRPr="00BC0B76" w:rsidRDefault="00BC0B76" w:rsidP="00BC0B76">
            <w:pPr>
              <w:spacing w:line="360" w:lineRule="auto"/>
              <w:rPr>
                <w:rFonts w:cs="Arial"/>
                <w:szCs w:val="20"/>
              </w:rPr>
            </w:pPr>
          </w:p>
          <w:p w14:paraId="483768C6" w14:textId="77777777" w:rsidR="00BC0B76" w:rsidRDefault="00BC0B76" w:rsidP="00BC0B76">
            <w:pPr>
              <w:spacing w:line="360" w:lineRule="auto"/>
              <w:rPr>
                <w:rFonts w:cs="Arial"/>
                <w:szCs w:val="20"/>
              </w:rPr>
            </w:pPr>
          </w:p>
          <w:p w14:paraId="1BF9C789" w14:textId="77777777" w:rsidR="00BC0B76" w:rsidRDefault="00BC0B76" w:rsidP="00C34833">
            <w:pPr>
              <w:spacing w:line="360" w:lineRule="auto"/>
              <w:rPr>
                <w:rFonts w:cs="Arial"/>
                <w:szCs w:val="20"/>
              </w:rPr>
            </w:pPr>
          </w:p>
        </w:tc>
      </w:tr>
    </w:tbl>
    <w:p w14:paraId="3F99520A" w14:textId="77777777" w:rsidR="00E06DA4" w:rsidRDefault="00E06DA4">
      <w:pPr>
        <w:rPr>
          <w:rFonts w:cs="Arial"/>
          <w:szCs w:val="20"/>
        </w:rPr>
      </w:pPr>
    </w:p>
    <w:p w14:paraId="77ED1588" w14:textId="77777777" w:rsidR="00BC0B76" w:rsidRDefault="00BC0B76">
      <w:pPr>
        <w:rPr>
          <w:rFonts w:cs="Arial"/>
          <w:szCs w:val="20"/>
        </w:rPr>
      </w:pPr>
    </w:p>
    <w:p w14:paraId="5D6002AF" w14:textId="77777777" w:rsidR="00BC0B76" w:rsidRDefault="00BC0B76">
      <w:pPr>
        <w:rPr>
          <w:rFonts w:cs="Arial"/>
          <w:szCs w:val="20"/>
        </w:rPr>
      </w:pPr>
    </w:p>
    <w:p w14:paraId="4753CC37" w14:textId="77777777" w:rsidR="00BC0B76" w:rsidRDefault="00BC0B76">
      <w:pPr>
        <w:rPr>
          <w:rFonts w:cs="Arial"/>
          <w:szCs w:val="20"/>
        </w:rPr>
      </w:pPr>
    </w:p>
    <w:sdt>
      <w:sdtPr>
        <w:rPr>
          <w:rStyle w:val="Estilo1"/>
          <w:b/>
          <w:color w:val="000000" w:themeColor="text1"/>
          <w:sz w:val="22"/>
          <w:szCs w:val="22"/>
        </w:rPr>
        <w:alias w:val="ControlVersiones"/>
        <w:tag w:val="ControlVersiones"/>
        <w:id w:val="-91855611"/>
        <w:lock w:val="sdtLocked"/>
        <w:placeholder>
          <w:docPart w:val="861ECA3861F342E386443B4D493268C9"/>
        </w:placeholder>
        <w15:color w:val="FFFFFF"/>
      </w:sdtPr>
      <w:sdtContent>
        <w:p w14:paraId="74CE2F3F" w14:textId="2D80F3FE" w:rsidR="007506E2" w:rsidRDefault="00035B96" w:rsidP="007506E2">
          <w:pPr>
            <w:rPr>
              <w:rStyle w:val="Estilo1"/>
              <w:b/>
              <w:color w:val="000000" w:themeColor="text1"/>
            </w:rPr>
          </w:pPr>
          <w:r>
            <w:rPr>
              <w:b/>
              <w:noProof/>
              <w:color w:val="000000" w:themeColor="text1"/>
              <w:sz w:val="22"/>
              <w:szCs w:val="22"/>
            </w:rPr>
            <w:drawing>
              <wp:inline distT="0" distB="0" distL="0" distR="0" wp14:anchorId="471D1FE1" wp14:editId="638A9381">
                <wp:extent cx="6333490" cy="1031875"/>
                <wp:effectExtent l="0" t="0" r="0" b="0"/>
                <wp:docPr id="1258851007" name="Imagen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58851007" name=""/>
                        <pic:cNvPicPr/>
                      </pic:nvPicPr>
                      <pic:blipFill>
                        <a:blip r:embed="rId1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33490" cy="10318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sdtContent>
    </w:sdt>
    <w:p w14:paraId="24F778DA" w14:textId="77777777" w:rsidR="00E06DA4" w:rsidRDefault="00E06DA4" w:rsidP="00D64AD0">
      <w:pPr>
        <w:tabs>
          <w:tab w:val="left" w:pos="1680"/>
        </w:tabs>
        <w:rPr>
          <w:rFonts w:cs="Arial"/>
          <w:szCs w:val="20"/>
        </w:rPr>
      </w:pPr>
    </w:p>
    <w:p w14:paraId="44E40B80" w14:textId="77777777" w:rsidR="00D64AD0" w:rsidRDefault="0066295D" w:rsidP="00D64AD0">
      <w:pPr>
        <w:tabs>
          <w:tab w:val="left" w:pos="1680"/>
        </w:tabs>
        <w:rPr>
          <w:rFonts w:cs="Arial"/>
          <w:szCs w:val="20"/>
        </w:rPr>
      </w:pPr>
      <w:r w:rsidRPr="00D64AD0">
        <w:rPr>
          <w:rFonts w:cs="Arial"/>
          <w:noProof/>
          <w:szCs w:val="20"/>
          <w:lang w:val="es-419" w:eastAsia="es-419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00D54161" wp14:editId="1039E302">
                <wp:simplePos x="0" y="0"/>
                <wp:positionH relativeFrom="column">
                  <wp:posOffset>1157605</wp:posOffset>
                </wp:positionH>
                <wp:positionV relativeFrom="paragraph">
                  <wp:posOffset>10795</wp:posOffset>
                </wp:positionV>
                <wp:extent cx="5223510" cy="152400"/>
                <wp:effectExtent l="10795" t="8890" r="13970" b="10160"/>
                <wp:wrapThrough wrapText="bothSides">
                  <wp:wrapPolygon edited="0">
                    <wp:start x="2996" y="-1350"/>
                    <wp:lineTo x="-79" y="2700"/>
                    <wp:lineTo x="-79" y="10800"/>
                    <wp:lineTo x="158" y="20250"/>
                    <wp:lineTo x="158" y="21600"/>
                    <wp:lineTo x="21403" y="21600"/>
                    <wp:lineTo x="21442" y="20250"/>
                    <wp:lineTo x="21679" y="8100"/>
                    <wp:lineTo x="21639" y="2700"/>
                    <wp:lineTo x="3193" y="-1350"/>
                    <wp:lineTo x="2996" y="-1350"/>
                  </wp:wrapPolygon>
                </wp:wrapThrough>
                <wp:docPr id="1" name="WordArt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5223510" cy="152400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7B128D71" w14:textId="77777777" w:rsidR="0066295D" w:rsidRDefault="0066295D" w:rsidP="0066295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Verdana" w:eastAsia="Verdana" w:hAnsi="Verdana" w:cs="Verdana"/>
                                <w:outline/>
                                <w:color w:val="808080"/>
                                <w:szCs w:val="20"/>
                                <w14:textOutline w14:w="9525" w14:cap="flat" w14:cmpd="sng" w14:algn="ctr">
                                  <w14:solidFill>
                                    <w14:srgbClr w14:val="80808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"TODA VERSIÓN IMPRESA DE ESTE DOCUMENTO SE CONSIDERA DOCUMENTO NO CONTROLADO"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0D54161" id="_x0000_t202" coordsize="21600,21600" o:spt="202" path="m,l,21600r21600,l21600,xe">
                <v:stroke joinstyle="miter"/>
                <v:path gradientshapeok="t" o:connecttype="rect"/>
              </v:shapetype>
              <v:shape id="WordArt 21" o:spid="_x0000_s1026" type="#_x0000_t202" style="position:absolute;left:0;text-align:left;margin-left:91.15pt;margin-top:.85pt;width:411.3pt;height:12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" filled="f" stroked="f">
                <o:lock v:ext="edit" shapetype="t"/>
                <v:textbox style="mso-fit-shape-to-text:t">
                  <w:txbxContent>
                    <w:p w14:paraId="7B128D71" w14:textId="77777777" w:rsidR="0066295D" w:rsidRDefault="0066295D" w:rsidP="0066295D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Verdana" w:eastAsia="Verdana" w:hAnsi="Verdana" w:cs="Verdana"/>
                          <w:outline/>
                          <w:color w:val="808080"/>
                          <w:szCs w:val="20"/>
                          <w14:textOutline w14:w="9525" w14:cap="flat" w14:cmpd="sng" w14:algn="ctr">
                            <w14:solidFill>
                              <w14:srgbClr w14:val="80808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"TODA VERSIÓN IMPRESA DE ESTE DOCUMENTO SE CONSIDERA DOCUMENTO NO CONTROLADO"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</w:p>
    <w:p w14:paraId="7B9A1233" w14:textId="77777777" w:rsidR="00D4062C" w:rsidRPr="00D64AD0" w:rsidRDefault="00D4062C" w:rsidP="00D64AD0">
      <w:pPr>
        <w:tabs>
          <w:tab w:val="left" w:pos="1680"/>
        </w:tabs>
        <w:rPr>
          <w:rFonts w:cs="Arial"/>
          <w:szCs w:val="20"/>
        </w:rPr>
      </w:pPr>
    </w:p>
    <w:tbl>
      <w:tblPr>
        <w:tblW w:w="4876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21"/>
        <w:gridCol w:w="2168"/>
        <w:gridCol w:w="1284"/>
        <w:gridCol w:w="1880"/>
        <w:gridCol w:w="1245"/>
        <w:gridCol w:w="1919"/>
      </w:tblGrid>
      <w:tr w:rsidR="00437BE8" w:rsidRPr="00D64AD0" w14:paraId="6FC8B41E" w14:textId="77777777" w:rsidTr="00036B1A">
        <w:trPr>
          <w:trHeight w:val="283"/>
          <w:jc w:val="center"/>
        </w:trPr>
        <w:tc>
          <w:tcPr>
            <w:tcW w:w="3389" w:type="dxa"/>
            <w:gridSpan w:val="2"/>
            <w:shd w:val="clear" w:color="auto" w:fill="auto"/>
            <w:vAlign w:val="center"/>
          </w:tcPr>
          <w:p w14:paraId="60B93386" w14:textId="77777777" w:rsidR="00437BE8" w:rsidRPr="00D64AD0" w:rsidRDefault="00437BE8" w:rsidP="00D64AD0">
            <w:pPr>
              <w:tabs>
                <w:tab w:val="left" w:pos="3180"/>
              </w:tabs>
              <w:jc w:val="center"/>
              <w:rPr>
                <w:rFonts w:cs="Arial"/>
                <w:b/>
                <w:sz w:val="16"/>
                <w:szCs w:val="16"/>
              </w:rPr>
            </w:pPr>
            <w:r w:rsidRPr="00D64AD0">
              <w:rPr>
                <w:rFonts w:cs="Arial"/>
                <w:b/>
                <w:sz w:val="16"/>
                <w:szCs w:val="16"/>
              </w:rPr>
              <w:t>ELABORÓ</w:t>
            </w:r>
          </w:p>
        </w:tc>
        <w:tc>
          <w:tcPr>
            <w:tcW w:w="3164" w:type="dxa"/>
            <w:gridSpan w:val="2"/>
            <w:vAlign w:val="center"/>
          </w:tcPr>
          <w:p w14:paraId="3BFA8567" w14:textId="77777777" w:rsidR="00437BE8" w:rsidRPr="00437BE8" w:rsidRDefault="00437BE8" w:rsidP="00D64AD0">
            <w:pPr>
              <w:tabs>
                <w:tab w:val="left" w:pos="3180"/>
              </w:tabs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REVISÓ</w:t>
            </w:r>
          </w:p>
        </w:tc>
        <w:tc>
          <w:tcPr>
            <w:tcW w:w="3164" w:type="dxa"/>
            <w:gridSpan w:val="2"/>
            <w:shd w:val="clear" w:color="auto" w:fill="auto"/>
            <w:vAlign w:val="center"/>
          </w:tcPr>
          <w:p w14:paraId="14DCA593" w14:textId="77777777" w:rsidR="00437BE8" w:rsidRPr="00D64AD0" w:rsidRDefault="00437BE8" w:rsidP="00D64AD0">
            <w:pPr>
              <w:tabs>
                <w:tab w:val="left" w:pos="3180"/>
              </w:tabs>
              <w:jc w:val="center"/>
              <w:rPr>
                <w:rFonts w:cs="Arial"/>
                <w:b/>
                <w:sz w:val="16"/>
                <w:szCs w:val="16"/>
              </w:rPr>
            </w:pPr>
            <w:r w:rsidRPr="00D64AD0">
              <w:rPr>
                <w:rFonts w:cs="Arial"/>
                <w:b/>
                <w:sz w:val="16"/>
                <w:szCs w:val="16"/>
              </w:rPr>
              <w:t>APROBÓ</w:t>
            </w:r>
          </w:p>
        </w:tc>
      </w:tr>
      <w:tr w:rsidR="00437BE8" w:rsidRPr="00D64AD0" w14:paraId="21341187" w14:textId="77777777" w:rsidTr="00BC0B76">
        <w:trPr>
          <w:trHeight w:val="283"/>
          <w:jc w:val="center"/>
        </w:trPr>
        <w:tc>
          <w:tcPr>
            <w:tcW w:w="1221" w:type="dxa"/>
            <w:shd w:val="clear" w:color="auto" w:fill="auto"/>
            <w:vAlign w:val="center"/>
          </w:tcPr>
          <w:p w14:paraId="01B2DA30" w14:textId="77777777" w:rsidR="00437BE8" w:rsidRPr="00D64AD0" w:rsidRDefault="00437BE8" w:rsidP="00D64AD0">
            <w:pPr>
              <w:tabs>
                <w:tab w:val="left" w:pos="3180"/>
              </w:tabs>
              <w:rPr>
                <w:rFonts w:cs="Arial"/>
                <w:sz w:val="16"/>
                <w:szCs w:val="16"/>
              </w:rPr>
            </w:pPr>
            <w:r w:rsidRPr="00D64AD0">
              <w:rPr>
                <w:rFonts w:cs="Arial"/>
                <w:sz w:val="16"/>
                <w:szCs w:val="16"/>
              </w:rPr>
              <w:t>Cargo:</w:t>
            </w:r>
          </w:p>
        </w:tc>
        <w:tc>
          <w:tcPr>
            <w:tcW w:w="2168" w:type="dxa"/>
            <w:shd w:val="clear" w:color="auto" w:fill="auto"/>
            <w:vAlign w:val="center"/>
          </w:tcPr>
          <w:p w14:paraId="45691D82" w14:textId="0783DF8F" w:rsidR="00437BE8" w:rsidRPr="00D64AD0" w:rsidRDefault="005D27F5" w:rsidP="00D64AD0">
            <w:pPr>
              <w:tabs>
                <w:tab w:val="left" w:pos="3180"/>
              </w:tabs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fldChar w:fldCharType="begin"/>
            </w:r>
            <w:r>
              <w:rPr>
                <w:rFonts w:cs="Arial"/>
                <w:sz w:val="16"/>
                <w:szCs w:val="16"/>
              </w:rPr>
              <w:instrText xml:space="preserve"> DOCPROPERTY  CargoElaboro  \* MERGEFORMAT </w:instrText>
            </w:r>
            <w:r>
              <w:rPr>
                <w:rFonts w:cs="Arial"/>
                <w:sz w:val="16"/>
                <w:szCs w:val="16"/>
              </w:rPr>
              <w:fldChar w:fldCharType="separate"/>
            </w:r>
            <w:r w:rsidR="00B52A46">
              <w:rPr>
                <w:rFonts w:cs="Arial"/>
                <w:sz w:val="16"/>
                <w:szCs w:val="16"/>
              </w:rPr>
              <w:t>Profesional Universitario</w:t>
            </w:r>
            <w:r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1284" w:type="dxa"/>
            <w:vAlign w:val="center"/>
          </w:tcPr>
          <w:p w14:paraId="6C9DD54D" w14:textId="77777777" w:rsidR="00437BE8" w:rsidRPr="00D64AD0" w:rsidRDefault="00437BE8" w:rsidP="00D64AD0">
            <w:pPr>
              <w:tabs>
                <w:tab w:val="left" w:pos="3180"/>
              </w:tabs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Cargo:</w:t>
            </w:r>
          </w:p>
        </w:tc>
        <w:tc>
          <w:tcPr>
            <w:tcW w:w="1880" w:type="dxa"/>
            <w:vAlign w:val="center"/>
          </w:tcPr>
          <w:p w14:paraId="7E0CC9FA" w14:textId="2B0EF5D7" w:rsidR="00437BE8" w:rsidRPr="00D64AD0" w:rsidRDefault="005D27F5" w:rsidP="00D64AD0">
            <w:pPr>
              <w:tabs>
                <w:tab w:val="left" w:pos="3180"/>
              </w:tabs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fldChar w:fldCharType="begin"/>
            </w:r>
            <w:r>
              <w:rPr>
                <w:rFonts w:cs="Arial"/>
                <w:sz w:val="16"/>
                <w:szCs w:val="16"/>
              </w:rPr>
              <w:instrText xml:space="preserve"> DOCPROPERTY  CargoAprobo  \* MERGEFORMAT </w:instrText>
            </w:r>
            <w:r>
              <w:rPr>
                <w:rFonts w:cs="Arial"/>
                <w:sz w:val="16"/>
                <w:szCs w:val="16"/>
              </w:rPr>
              <w:fldChar w:fldCharType="separate"/>
            </w:r>
            <w:r w:rsidR="00B52A46">
              <w:rPr>
                <w:rFonts w:cs="Arial"/>
                <w:sz w:val="16"/>
                <w:szCs w:val="16"/>
              </w:rPr>
              <w:t>Coordinadora</w:t>
            </w:r>
            <w:r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1245" w:type="dxa"/>
            <w:shd w:val="clear" w:color="auto" w:fill="auto"/>
            <w:vAlign w:val="center"/>
          </w:tcPr>
          <w:p w14:paraId="4BAD884F" w14:textId="77777777" w:rsidR="00437BE8" w:rsidRPr="00D64AD0" w:rsidRDefault="00437BE8" w:rsidP="00D64AD0">
            <w:pPr>
              <w:tabs>
                <w:tab w:val="left" w:pos="3180"/>
              </w:tabs>
              <w:rPr>
                <w:rFonts w:cs="Arial"/>
                <w:sz w:val="16"/>
                <w:szCs w:val="16"/>
              </w:rPr>
            </w:pPr>
            <w:r w:rsidRPr="00D64AD0">
              <w:rPr>
                <w:rFonts w:cs="Arial"/>
                <w:sz w:val="16"/>
                <w:szCs w:val="16"/>
              </w:rPr>
              <w:t>Cargo:</w:t>
            </w:r>
          </w:p>
        </w:tc>
        <w:tc>
          <w:tcPr>
            <w:tcW w:w="1919" w:type="dxa"/>
            <w:shd w:val="clear" w:color="auto" w:fill="auto"/>
            <w:vAlign w:val="center"/>
          </w:tcPr>
          <w:p w14:paraId="5B532EB7" w14:textId="4CB3423F" w:rsidR="00437BE8" w:rsidRPr="00D64AD0" w:rsidRDefault="005D27F5" w:rsidP="00D64AD0">
            <w:pPr>
              <w:tabs>
                <w:tab w:val="left" w:pos="3180"/>
              </w:tabs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fldChar w:fldCharType="begin"/>
            </w:r>
            <w:r>
              <w:rPr>
                <w:rFonts w:cs="Arial"/>
                <w:sz w:val="16"/>
                <w:szCs w:val="16"/>
              </w:rPr>
              <w:instrText xml:space="preserve"> DOCPROPERTY  CargoAprobo  \* MERGEFORMAT </w:instrText>
            </w:r>
            <w:r>
              <w:rPr>
                <w:rFonts w:cs="Arial"/>
                <w:sz w:val="16"/>
                <w:szCs w:val="16"/>
              </w:rPr>
              <w:fldChar w:fldCharType="separate"/>
            </w:r>
            <w:r w:rsidR="00B52A46">
              <w:rPr>
                <w:rFonts w:cs="Arial"/>
                <w:sz w:val="16"/>
                <w:szCs w:val="16"/>
              </w:rPr>
              <w:t>Coordinadora</w:t>
            </w:r>
            <w:r>
              <w:rPr>
                <w:rFonts w:cs="Arial"/>
                <w:sz w:val="16"/>
                <w:szCs w:val="16"/>
              </w:rPr>
              <w:fldChar w:fldCharType="end"/>
            </w:r>
          </w:p>
        </w:tc>
      </w:tr>
      <w:tr w:rsidR="00437BE8" w:rsidRPr="00D64AD0" w14:paraId="6365575E" w14:textId="77777777" w:rsidTr="00BC0B76">
        <w:trPr>
          <w:trHeight w:val="283"/>
          <w:jc w:val="center"/>
        </w:trPr>
        <w:tc>
          <w:tcPr>
            <w:tcW w:w="1221" w:type="dxa"/>
            <w:shd w:val="clear" w:color="auto" w:fill="auto"/>
            <w:vAlign w:val="center"/>
          </w:tcPr>
          <w:p w14:paraId="659122DC" w14:textId="77777777" w:rsidR="00437BE8" w:rsidRPr="00D64AD0" w:rsidRDefault="00437BE8" w:rsidP="00D64AD0">
            <w:pPr>
              <w:tabs>
                <w:tab w:val="left" w:pos="3180"/>
              </w:tabs>
              <w:rPr>
                <w:rFonts w:cs="Arial"/>
                <w:sz w:val="16"/>
                <w:szCs w:val="16"/>
              </w:rPr>
            </w:pPr>
            <w:r w:rsidRPr="00D64AD0">
              <w:rPr>
                <w:rFonts w:cs="Arial"/>
                <w:sz w:val="16"/>
                <w:szCs w:val="16"/>
              </w:rPr>
              <w:t>Dependencia:</w:t>
            </w:r>
          </w:p>
        </w:tc>
        <w:tc>
          <w:tcPr>
            <w:tcW w:w="2168" w:type="dxa"/>
            <w:shd w:val="clear" w:color="auto" w:fill="auto"/>
            <w:vAlign w:val="center"/>
          </w:tcPr>
          <w:p w14:paraId="0BF34251" w14:textId="0E7473BB" w:rsidR="00437BE8" w:rsidRPr="00D64AD0" w:rsidRDefault="005D27F5" w:rsidP="00D64AD0">
            <w:pPr>
              <w:tabs>
                <w:tab w:val="left" w:pos="3180"/>
              </w:tabs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fldChar w:fldCharType="begin"/>
            </w:r>
            <w:r>
              <w:rPr>
                <w:rFonts w:cs="Arial"/>
                <w:sz w:val="16"/>
                <w:szCs w:val="16"/>
              </w:rPr>
              <w:instrText xml:space="preserve"> DOCPROPERTY  DeptoElaboro  \* MERGEFORMAT </w:instrText>
            </w:r>
            <w:r>
              <w:rPr>
                <w:rFonts w:cs="Arial"/>
                <w:sz w:val="16"/>
                <w:szCs w:val="16"/>
              </w:rPr>
              <w:fldChar w:fldCharType="separate"/>
            </w:r>
            <w:r w:rsidR="00B52A46">
              <w:rPr>
                <w:rFonts w:cs="Arial"/>
                <w:sz w:val="16"/>
                <w:szCs w:val="16"/>
              </w:rPr>
              <w:t>Oficina Asesora de Planeación y Sistemas</w:t>
            </w:r>
            <w:r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1284" w:type="dxa"/>
            <w:vAlign w:val="center"/>
          </w:tcPr>
          <w:p w14:paraId="0E43E297" w14:textId="77777777" w:rsidR="00437BE8" w:rsidRPr="00D64AD0" w:rsidRDefault="00437BE8" w:rsidP="00D64AD0">
            <w:pPr>
              <w:tabs>
                <w:tab w:val="left" w:pos="3180"/>
              </w:tabs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Dependencia.</w:t>
            </w:r>
          </w:p>
        </w:tc>
        <w:tc>
          <w:tcPr>
            <w:tcW w:w="1880" w:type="dxa"/>
            <w:vAlign w:val="center"/>
          </w:tcPr>
          <w:p w14:paraId="5D586111" w14:textId="23CFCC86" w:rsidR="00437BE8" w:rsidRPr="00D64AD0" w:rsidRDefault="005D27F5" w:rsidP="00D64AD0">
            <w:pPr>
              <w:tabs>
                <w:tab w:val="left" w:pos="3180"/>
              </w:tabs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fldChar w:fldCharType="begin"/>
            </w:r>
            <w:r>
              <w:rPr>
                <w:rFonts w:cs="Arial"/>
                <w:sz w:val="16"/>
                <w:szCs w:val="16"/>
              </w:rPr>
              <w:instrText xml:space="preserve"> DOCPROPERTY  DeptoAprobo  \* MERGEFORMAT </w:instrText>
            </w:r>
            <w:r>
              <w:rPr>
                <w:rFonts w:cs="Arial"/>
                <w:sz w:val="16"/>
                <w:szCs w:val="16"/>
              </w:rPr>
              <w:fldChar w:fldCharType="separate"/>
            </w:r>
            <w:r w:rsidR="00B52A46">
              <w:rPr>
                <w:rFonts w:cs="Arial"/>
                <w:sz w:val="16"/>
                <w:szCs w:val="16"/>
              </w:rPr>
              <w:t>Grupo Área de Docencia</w:t>
            </w:r>
            <w:r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1245" w:type="dxa"/>
            <w:shd w:val="clear" w:color="auto" w:fill="auto"/>
            <w:vAlign w:val="center"/>
          </w:tcPr>
          <w:p w14:paraId="2290BB72" w14:textId="77777777" w:rsidR="00437BE8" w:rsidRPr="00D64AD0" w:rsidRDefault="00437BE8" w:rsidP="00D64AD0">
            <w:pPr>
              <w:tabs>
                <w:tab w:val="left" w:pos="3180"/>
              </w:tabs>
              <w:rPr>
                <w:rFonts w:cs="Arial"/>
                <w:sz w:val="16"/>
                <w:szCs w:val="16"/>
              </w:rPr>
            </w:pPr>
            <w:r w:rsidRPr="00D64AD0">
              <w:rPr>
                <w:rFonts w:cs="Arial"/>
                <w:sz w:val="16"/>
                <w:szCs w:val="16"/>
              </w:rPr>
              <w:t>Dependencia:</w:t>
            </w:r>
          </w:p>
        </w:tc>
        <w:tc>
          <w:tcPr>
            <w:tcW w:w="1919" w:type="dxa"/>
            <w:shd w:val="clear" w:color="auto" w:fill="auto"/>
            <w:vAlign w:val="center"/>
          </w:tcPr>
          <w:p w14:paraId="2573B7F7" w14:textId="14AFE7AE" w:rsidR="00437BE8" w:rsidRPr="00D64AD0" w:rsidRDefault="005D27F5" w:rsidP="00D64AD0">
            <w:pPr>
              <w:tabs>
                <w:tab w:val="left" w:pos="3180"/>
              </w:tabs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fldChar w:fldCharType="begin"/>
            </w:r>
            <w:r>
              <w:rPr>
                <w:rFonts w:cs="Arial"/>
                <w:sz w:val="16"/>
                <w:szCs w:val="16"/>
              </w:rPr>
              <w:instrText xml:space="preserve"> DOCPROPERTY  DeptoAprobo  \* MERGEFORMAT </w:instrText>
            </w:r>
            <w:r>
              <w:rPr>
                <w:rFonts w:cs="Arial"/>
                <w:sz w:val="16"/>
                <w:szCs w:val="16"/>
              </w:rPr>
              <w:fldChar w:fldCharType="separate"/>
            </w:r>
            <w:r w:rsidR="00B52A46">
              <w:rPr>
                <w:rFonts w:cs="Arial"/>
                <w:sz w:val="16"/>
                <w:szCs w:val="16"/>
              </w:rPr>
              <w:t>Grupo Área de Docencia</w:t>
            </w:r>
            <w:r>
              <w:rPr>
                <w:rFonts w:cs="Arial"/>
                <w:sz w:val="16"/>
                <w:szCs w:val="16"/>
              </w:rPr>
              <w:fldChar w:fldCharType="end"/>
            </w:r>
          </w:p>
        </w:tc>
      </w:tr>
      <w:tr w:rsidR="00437BE8" w:rsidRPr="00D64AD0" w14:paraId="419AB09D" w14:textId="77777777" w:rsidTr="00BC0B76">
        <w:trPr>
          <w:trHeight w:val="283"/>
          <w:jc w:val="center"/>
        </w:trPr>
        <w:tc>
          <w:tcPr>
            <w:tcW w:w="1221" w:type="dxa"/>
            <w:shd w:val="clear" w:color="auto" w:fill="auto"/>
            <w:vAlign w:val="center"/>
          </w:tcPr>
          <w:p w14:paraId="41D5ACC8" w14:textId="77777777" w:rsidR="00437BE8" w:rsidRPr="00D64AD0" w:rsidRDefault="00437BE8" w:rsidP="00D64AD0">
            <w:pPr>
              <w:tabs>
                <w:tab w:val="left" w:pos="3180"/>
              </w:tabs>
              <w:rPr>
                <w:rFonts w:cs="Arial"/>
                <w:sz w:val="16"/>
                <w:szCs w:val="16"/>
              </w:rPr>
            </w:pPr>
            <w:r w:rsidRPr="00D64AD0">
              <w:rPr>
                <w:rFonts w:cs="Arial"/>
                <w:sz w:val="16"/>
                <w:szCs w:val="16"/>
              </w:rPr>
              <w:t>Fecha:</w:t>
            </w:r>
          </w:p>
        </w:tc>
        <w:tc>
          <w:tcPr>
            <w:tcW w:w="2168" w:type="dxa"/>
            <w:shd w:val="clear" w:color="auto" w:fill="auto"/>
            <w:vAlign w:val="center"/>
          </w:tcPr>
          <w:p w14:paraId="3D524342" w14:textId="326A4F05" w:rsidR="00437BE8" w:rsidRPr="00D64AD0" w:rsidRDefault="005D27F5" w:rsidP="00D64AD0">
            <w:pPr>
              <w:tabs>
                <w:tab w:val="left" w:pos="3180"/>
              </w:tabs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fldChar w:fldCharType="begin"/>
            </w:r>
            <w:r>
              <w:rPr>
                <w:rFonts w:cs="Arial"/>
                <w:sz w:val="16"/>
                <w:szCs w:val="16"/>
              </w:rPr>
              <w:instrText xml:space="preserve"> DOCPROPERTY  FechaElaboro  \* MERGEFORMAT </w:instrText>
            </w:r>
            <w:r>
              <w:rPr>
                <w:rFonts w:cs="Arial"/>
                <w:sz w:val="16"/>
                <w:szCs w:val="16"/>
              </w:rPr>
              <w:fldChar w:fldCharType="separate"/>
            </w:r>
            <w:r w:rsidR="00B52A46">
              <w:rPr>
                <w:rFonts w:cs="Arial"/>
                <w:sz w:val="16"/>
                <w:szCs w:val="16"/>
              </w:rPr>
              <w:t>11-03-2024</w:t>
            </w:r>
            <w:r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1284" w:type="dxa"/>
            <w:vAlign w:val="center"/>
          </w:tcPr>
          <w:p w14:paraId="17EB0336" w14:textId="77777777" w:rsidR="00437BE8" w:rsidRPr="00D64AD0" w:rsidRDefault="00437BE8" w:rsidP="00D64AD0">
            <w:pPr>
              <w:tabs>
                <w:tab w:val="left" w:pos="3180"/>
              </w:tabs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Fecha:</w:t>
            </w:r>
          </w:p>
        </w:tc>
        <w:tc>
          <w:tcPr>
            <w:tcW w:w="1880" w:type="dxa"/>
            <w:vAlign w:val="center"/>
          </w:tcPr>
          <w:p w14:paraId="2DE6E5FE" w14:textId="73787EA7" w:rsidR="00437BE8" w:rsidRPr="00D64AD0" w:rsidRDefault="005D27F5" w:rsidP="00D64AD0">
            <w:pPr>
              <w:tabs>
                <w:tab w:val="left" w:pos="3180"/>
              </w:tabs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fldChar w:fldCharType="begin"/>
            </w:r>
            <w:r>
              <w:rPr>
                <w:rFonts w:cs="Arial"/>
                <w:sz w:val="16"/>
                <w:szCs w:val="16"/>
              </w:rPr>
              <w:instrText xml:space="preserve"> DOCPROPERTY  FechaAprobo  \* MERGEFORMAT </w:instrText>
            </w:r>
            <w:r>
              <w:rPr>
                <w:rFonts w:cs="Arial"/>
                <w:sz w:val="16"/>
                <w:szCs w:val="16"/>
              </w:rPr>
              <w:fldChar w:fldCharType="separate"/>
            </w:r>
            <w:r w:rsidR="00B52A46">
              <w:rPr>
                <w:rFonts w:cs="Arial"/>
                <w:sz w:val="16"/>
                <w:szCs w:val="16"/>
              </w:rPr>
              <w:t>22-03-2024</w:t>
            </w:r>
            <w:r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1245" w:type="dxa"/>
            <w:shd w:val="clear" w:color="auto" w:fill="auto"/>
            <w:vAlign w:val="center"/>
          </w:tcPr>
          <w:p w14:paraId="0E11FDAB" w14:textId="77777777" w:rsidR="00437BE8" w:rsidRPr="00D64AD0" w:rsidRDefault="00437BE8" w:rsidP="00D64AD0">
            <w:pPr>
              <w:tabs>
                <w:tab w:val="left" w:pos="3180"/>
              </w:tabs>
              <w:rPr>
                <w:rFonts w:cs="Arial"/>
                <w:sz w:val="16"/>
                <w:szCs w:val="16"/>
              </w:rPr>
            </w:pPr>
            <w:r w:rsidRPr="00D64AD0">
              <w:rPr>
                <w:rFonts w:cs="Arial"/>
                <w:sz w:val="16"/>
                <w:szCs w:val="16"/>
              </w:rPr>
              <w:t>Fecha:</w:t>
            </w:r>
          </w:p>
        </w:tc>
        <w:tc>
          <w:tcPr>
            <w:tcW w:w="1919" w:type="dxa"/>
            <w:shd w:val="clear" w:color="auto" w:fill="auto"/>
            <w:vAlign w:val="center"/>
          </w:tcPr>
          <w:p w14:paraId="633D4C08" w14:textId="3CA8E296" w:rsidR="00437BE8" w:rsidRPr="00D64AD0" w:rsidRDefault="005D27F5" w:rsidP="00D64AD0">
            <w:pPr>
              <w:tabs>
                <w:tab w:val="left" w:pos="3180"/>
              </w:tabs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fldChar w:fldCharType="begin"/>
            </w:r>
            <w:r>
              <w:rPr>
                <w:rFonts w:cs="Arial"/>
                <w:sz w:val="16"/>
                <w:szCs w:val="16"/>
              </w:rPr>
              <w:instrText xml:space="preserve"> DOCPROPERTY  FechaAprobo  \* MERGEFORMAT </w:instrText>
            </w:r>
            <w:r>
              <w:rPr>
                <w:rFonts w:cs="Arial"/>
                <w:sz w:val="16"/>
                <w:szCs w:val="16"/>
              </w:rPr>
              <w:fldChar w:fldCharType="separate"/>
            </w:r>
            <w:r w:rsidR="00B52A46">
              <w:rPr>
                <w:rFonts w:cs="Arial"/>
                <w:sz w:val="16"/>
                <w:szCs w:val="16"/>
              </w:rPr>
              <w:t>22-03-2024</w:t>
            </w:r>
            <w:r>
              <w:rPr>
                <w:rFonts w:cs="Arial"/>
                <w:sz w:val="16"/>
                <w:szCs w:val="16"/>
              </w:rPr>
              <w:fldChar w:fldCharType="end"/>
            </w:r>
          </w:p>
        </w:tc>
      </w:tr>
    </w:tbl>
    <w:p w14:paraId="66764B7A" w14:textId="77777777" w:rsidR="0036179A" w:rsidRPr="00D64AD0" w:rsidRDefault="0036179A" w:rsidP="005D27F5">
      <w:pPr>
        <w:tabs>
          <w:tab w:val="left" w:pos="1680"/>
        </w:tabs>
        <w:rPr>
          <w:rFonts w:cs="Arial"/>
        </w:rPr>
      </w:pPr>
    </w:p>
    <w:sectPr w:rsidR="0036179A" w:rsidRPr="00D64AD0" w:rsidSect="00D64AD0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type w:val="continuous"/>
      <w:pgSz w:w="12242" w:h="15842" w:code="1"/>
      <w:pgMar w:top="1134" w:right="1134" w:bottom="1134" w:left="1134" w:header="851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954EEC" w14:textId="77777777" w:rsidR="00FB0349" w:rsidRDefault="00FB0349">
      <w:r>
        <w:separator/>
      </w:r>
    </w:p>
  </w:endnote>
  <w:endnote w:type="continuationSeparator" w:id="0">
    <w:p w14:paraId="1F3CA21D" w14:textId="77777777" w:rsidR="00FB0349" w:rsidRDefault="00FB03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75AA29" w14:textId="77777777" w:rsidR="00035B96" w:rsidRDefault="00035B9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53DF43" w14:textId="77777777" w:rsidR="00035B96" w:rsidRDefault="00035B9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68CE5C" w14:textId="77777777" w:rsidR="00035B96" w:rsidRDefault="00035B9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810A7F" w14:textId="77777777" w:rsidR="00FB0349" w:rsidRDefault="00FB0349">
      <w:r>
        <w:separator/>
      </w:r>
    </w:p>
  </w:footnote>
  <w:footnote w:type="continuationSeparator" w:id="0">
    <w:p w14:paraId="1044E8FE" w14:textId="77777777" w:rsidR="00FB0349" w:rsidRDefault="00FB03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00C08D" w14:textId="77777777" w:rsidR="00035B96" w:rsidRDefault="00035B9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093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698"/>
      <w:gridCol w:w="5712"/>
      <w:gridCol w:w="1191"/>
      <w:gridCol w:w="1492"/>
    </w:tblGrid>
    <w:tr w:rsidR="00D02CAB" w:rsidRPr="008F577B" w14:paraId="2E95A656" w14:textId="77777777" w:rsidTr="00865A70">
      <w:trPr>
        <w:trHeight w:val="397"/>
        <w:jc w:val="center"/>
      </w:trPr>
      <w:tc>
        <w:tcPr>
          <w:tcW w:w="1701" w:type="dxa"/>
          <w:vMerge w:val="restart"/>
          <w:shd w:val="clear" w:color="auto" w:fill="auto"/>
          <w:vAlign w:val="center"/>
        </w:tcPr>
        <w:p w14:paraId="38D98408" w14:textId="77777777" w:rsidR="00D02CAB" w:rsidRPr="008F577B" w:rsidRDefault="00D02CAB" w:rsidP="00865A70">
          <w:pPr>
            <w:ind w:left="-48" w:right="-32"/>
            <w:jc w:val="center"/>
            <w:rPr>
              <w:rFonts w:cs="Arial"/>
              <w:b/>
              <w:szCs w:val="20"/>
            </w:rPr>
          </w:pPr>
          <w:r w:rsidRPr="008F577B">
            <w:rPr>
              <w:rFonts w:cs="Arial"/>
              <w:b/>
              <w:noProof/>
              <w:szCs w:val="20"/>
              <w:lang w:val="es-419" w:eastAsia="es-419"/>
            </w:rPr>
            <w:drawing>
              <wp:inline distT="0" distB="0" distL="0" distR="0" wp14:anchorId="0E8BB1B4" wp14:editId="202D0B2D">
                <wp:extent cx="898525" cy="938530"/>
                <wp:effectExtent l="0" t="0" r="0" b="0"/>
                <wp:docPr id="3" name="Imagen 3" descr="Logo INC 2014 - 80 año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INC 2014 - 80 año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8525" cy="938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803" w:type="dxa"/>
          <w:shd w:val="clear" w:color="auto" w:fill="auto"/>
          <w:vAlign w:val="center"/>
        </w:tcPr>
        <w:p w14:paraId="0BAB064B" w14:textId="3140D814" w:rsidR="00D02CAB" w:rsidRPr="008F577B" w:rsidRDefault="00D02CAB" w:rsidP="00865A70">
          <w:pPr>
            <w:jc w:val="center"/>
            <w:rPr>
              <w:rFonts w:cs="Arial"/>
              <w:b/>
              <w:szCs w:val="20"/>
            </w:rPr>
          </w:pPr>
          <w:r w:rsidRPr="008F577B">
            <w:rPr>
              <w:rFonts w:cs="Arial"/>
              <w:b/>
              <w:szCs w:val="20"/>
            </w:rPr>
            <w:t>INSTITUTO NACIONAL DE CANCEROLOGÍA</w:t>
          </w:r>
        </w:p>
      </w:tc>
      <w:tc>
        <w:tcPr>
          <w:tcW w:w="1192" w:type="dxa"/>
          <w:shd w:val="clear" w:color="auto" w:fill="auto"/>
          <w:vAlign w:val="center"/>
        </w:tcPr>
        <w:p w14:paraId="3B1D277D" w14:textId="77777777" w:rsidR="00D02CAB" w:rsidRPr="008F577B" w:rsidRDefault="00D02CAB" w:rsidP="00865A70">
          <w:pPr>
            <w:ind w:left="-10"/>
            <w:rPr>
              <w:rFonts w:cs="Arial"/>
              <w:b/>
              <w:sz w:val="18"/>
              <w:szCs w:val="20"/>
            </w:rPr>
          </w:pPr>
          <w:r w:rsidRPr="008F577B">
            <w:rPr>
              <w:rFonts w:cs="Arial"/>
              <w:b/>
              <w:sz w:val="18"/>
              <w:szCs w:val="20"/>
            </w:rPr>
            <w:t xml:space="preserve">CÓDIGO: </w:t>
          </w:r>
        </w:p>
      </w:tc>
      <w:sdt>
        <w:sdtPr>
          <w:rPr>
            <w:rStyle w:val="Estilo1"/>
            <w:b/>
            <w:color w:val="000000" w:themeColor="text1"/>
          </w:rPr>
          <w:alias w:val="CTmsCodigo"/>
          <w:tag w:val="CTmsCodigo"/>
          <w:id w:val="1259178611"/>
          <w:lock w:val="sdtContentLocked"/>
          <w:placeholder>
            <w:docPart w:val="AD0A99740514435AB1778C7263FD72E9"/>
          </w:placeholder>
          <w15:color w:val="FFFFFF"/>
          <w15:appearance w15:val="hidden"/>
        </w:sdtPr>
        <w:sdtEndPr>
          <w:rPr>
            <w:rStyle w:val="DefaultParagraphFont"/>
            <w:rFonts w:cs="Arial"/>
            <w:sz w:val="18"/>
            <w:szCs w:val="20"/>
          </w:rPr>
        </w:sdtEndPr>
        <w:sdtContent>
          <w:tc>
            <w:tcPr>
              <w:tcW w:w="1512" w:type="dxa"/>
              <w:shd w:val="clear" w:color="auto" w:fill="auto"/>
              <w:vAlign w:val="center"/>
            </w:tcPr>
            <w:p w14:paraId="6880C1BF" w14:textId="57AB57D8" w:rsidR="00D02CAB" w:rsidRPr="00C77B6E" w:rsidRDefault="00035B96" w:rsidP="00865A70">
              <w:pPr>
                <w:ind w:left="-114" w:right="-118"/>
                <w:jc w:val="center"/>
                <w:rPr>
                  <w:rFonts w:cs="Arial"/>
                  <w:b/>
                  <w:color w:val="AEAAAA" w:themeColor="background2" w:themeShade="BF"/>
                  <w:sz w:val="18"/>
                  <w:szCs w:val="20"/>
                </w:rPr>
              </w:pPr>
              <w:r>
                <w:rPr>
                  <w:rStyle w:val="Estilo1"/>
                  <w:b/>
                  <w:color w:val="000000" w:themeColor="text1"/>
                </w:rPr>
                <w:t>DOC-P01-F-03</w:t>
              </w:r>
            </w:p>
          </w:tc>
        </w:sdtContent>
      </w:sdt>
    </w:tr>
    <w:tr w:rsidR="00D02CAB" w:rsidRPr="008F577B" w14:paraId="7B78D1BB" w14:textId="77777777" w:rsidTr="00865A70">
      <w:trPr>
        <w:trHeight w:val="397"/>
        <w:jc w:val="center"/>
      </w:trPr>
      <w:tc>
        <w:tcPr>
          <w:tcW w:w="1701" w:type="dxa"/>
          <w:vMerge/>
          <w:shd w:val="clear" w:color="auto" w:fill="auto"/>
          <w:vAlign w:val="center"/>
        </w:tcPr>
        <w:p w14:paraId="3E1B04F0" w14:textId="77777777" w:rsidR="00D02CAB" w:rsidRPr="008F577B" w:rsidRDefault="00D02CAB" w:rsidP="00865A70">
          <w:pPr>
            <w:jc w:val="center"/>
            <w:rPr>
              <w:rFonts w:cs="Arial"/>
              <w:szCs w:val="20"/>
            </w:rPr>
          </w:pPr>
        </w:p>
      </w:tc>
      <w:tc>
        <w:tcPr>
          <w:tcW w:w="5803" w:type="dxa"/>
          <w:shd w:val="clear" w:color="auto" w:fill="auto"/>
          <w:vAlign w:val="center"/>
        </w:tcPr>
        <w:p w14:paraId="2D9940E8" w14:textId="65E3AE22" w:rsidR="00D02CAB" w:rsidRPr="008F577B" w:rsidRDefault="00D02CAB" w:rsidP="00865A70">
          <w:pPr>
            <w:jc w:val="center"/>
            <w:rPr>
              <w:rFonts w:cs="Arial"/>
              <w:b/>
              <w:szCs w:val="20"/>
            </w:rPr>
          </w:pPr>
          <w:r>
            <w:rPr>
              <w:rFonts w:cs="Arial"/>
              <w:b/>
              <w:szCs w:val="20"/>
            </w:rPr>
            <w:fldChar w:fldCharType="begin"/>
          </w:r>
          <w:r>
            <w:rPr>
              <w:rFonts w:cs="Arial"/>
              <w:b/>
              <w:szCs w:val="20"/>
            </w:rPr>
            <w:instrText xml:space="preserve"> DOCPROPERTY  NombreNivel  \* MERGEFORMAT </w:instrText>
          </w:r>
          <w:r>
            <w:rPr>
              <w:rFonts w:cs="Arial"/>
              <w:b/>
              <w:szCs w:val="20"/>
            </w:rPr>
            <w:fldChar w:fldCharType="separate"/>
          </w:r>
          <w:r w:rsidR="00B52A46">
            <w:rPr>
              <w:rFonts w:cs="Arial"/>
              <w:b/>
              <w:szCs w:val="20"/>
            </w:rPr>
            <w:t>DOCENCIA</w:t>
          </w:r>
          <w:r>
            <w:rPr>
              <w:rFonts w:cs="Arial"/>
              <w:b/>
              <w:szCs w:val="20"/>
            </w:rPr>
            <w:fldChar w:fldCharType="end"/>
          </w:r>
        </w:p>
      </w:tc>
      <w:tc>
        <w:tcPr>
          <w:tcW w:w="1192" w:type="dxa"/>
          <w:shd w:val="clear" w:color="auto" w:fill="auto"/>
          <w:vAlign w:val="center"/>
        </w:tcPr>
        <w:p w14:paraId="6B5BD653" w14:textId="77777777" w:rsidR="00D02CAB" w:rsidRPr="008F577B" w:rsidRDefault="00D02CAB" w:rsidP="00865A70">
          <w:pPr>
            <w:rPr>
              <w:rFonts w:cs="Arial"/>
              <w:b/>
              <w:sz w:val="18"/>
              <w:szCs w:val="20"/>
            </w:rPr>
          </w:pPr>
          <w:r w:rsidRPr="008F577B">
            <w:rPr>
              <w:rFonts w:cs="Arial"/>
              <w:b/>
              <w:sz w:val="18"/>
              <w:szCs w:val="20"/>
            </w:rPr>
            <w:t xml:space="preserve">VERSIÓN: </w:t>
          </w:r>
        </w:p>
      </w:tc>
      <w:sdt>
        <w:sdtPr>
          <w:rPr>
            <w:rStyle w:val="Estilo1"/>
            <w:b/>
            <w:color w:val="000000" w:themeColor="text1"/>
          </w:rPr>
          <w:alias w:val="CTmsVersion"/>
          <w:tag w:val="CTmsVersion"/>
          <w:id w:val="-859734220"/>
          <w:lock w:val="sdtContentLocked"/>
          <w:placeholder>
            <w:docPart w:val="5A5C84A9BFF344FFABC5381632A2F582"/>
          </w:placeholder>
          <w15:color w:val="FFFFFF"/>
          <w15:appearance w15:val="hidden"/>
        </w:sdtPr>
        <w:sdtEndPr>
          <w:rPr>
            <w:rStyle w:val="DefaultParagraphFont"/>
            <w:rFonts w:cs="Arial"/>
            <w:sz w:val="18"/>
            <w:szCs w:val="20"/>
          </w:rPr>
        </w:sdtEndPr>
        <w:sdtContent>
          <w:tc>
            <w:tcPr>
              <w:tcW w:w="1512" w:type="dxa"/>
              <w:shd w:val="clear" w:color="auto" w:fill="auto"/>
              <w:vAlign w:val="center"/>
            </w:tcPr>
            <w:p w14:paraId="3D3A2A62" w14:textId="6EAF4E55" w:rsidR="00D02CAB" w:rsidRPr="00C77B6E" w:rsidRDefault="00035B96" w:rsidP="00865A70">
              <w:pPr>
                <w:jc w:val="center"/>
                <w:rPr>
                  <w:rFonts w:cs="Arial"/>
                  <w:b/>
                  <w:color w:val="AEAAAA" w:themeColor="background2" w:themeShade="BF"/>
                  <w:sz w:val="18"/>
                  <w:szCs w:val="20"/>
                </w:rPr>
              </w:pPr>
              <w:r>
                <w:rPr>
                  <w:rStyle w:val="Estilo1"/>
                  <w:b/>
                  <w:color w:val="000000" w:themeColor="text1"/>
                </w:rPr>
                <w:t>3</w:t>
              </w:r>
            </w:p>
          </w:tc>
        </w:sdtContent>
      </w:sdt>
    </w:tr>
    <w:tr w:rsidR="00D02CAB" w:rsidRPr="008F577B" w14:paraId="218BDD2B" w14:textId="77777777" w:rsidTr="00865A70">
      <w:trPr>
        <w:trHeight w:val="397"/>
        <w:jc w:val="center"/>
      </w:trPr>
      <w:tc>
        <w:tcPr>
          <w:tcW w:w="1701" w:type="dxa"/>
          <w:vMerge/>
          <w:shd w:val="clear" w:color="auto" w:fill="auto"/>
          <w:vAlign w:val="center"/>
        </w:tcPr>
        <w:p w14:paraId="6512F4DB" w14:textId="77777777" w:rsidR="00D02CAB" w:rsidRPr="008F577B" w:rsidRDefault="00D02CAB" w:rsidP="00865A70">
          <w:pPr>
            <w:jc w:val="center"/>
            <w:rPr>
              <w:rFonts w:cs="Arial"/>
              <w:szCs w:val="20"/>
            </w:rPr>
          </w:pPr>
        </w:p>
      </w:tc>
      <w:tc>
        <w:tcPr>
          <w:tcW w:w="5803" w:type="dxa"/>
          <w:vMerge w:val="restart"/>
          <w:shd w:val="clear" w:color="auto" w:fill="auto"/>
          <w:vAlign w:val="center"/>
        </w:tcPr>
        <w:sdt>
          <w:sdtPr>
            <w:rPr>
              <w:rStyle w:val="Estilo1"/>
              <w:b/>
              <w:color w:val="000000" w:themeColor="text1"/>
              <w:szCs w:val="20"/>
            </w:rPr>
            <w:alias w:val="CTmsFormato"/>
            <w:tag w:val="CTmsFormato"/>
            <w:id w:val="1703513345"/>
            <w:lock w:val="sdtLocked"/>
            <w:placeholder>
              <w:docPart w:val="1C454154122F463E81395DD71B212639"/>
            </w:placeholder>
            <w15:color w:val="FFFFFF"/>
            <w15:appearance w15:val="hidden"/>
          </w:sdtPr>
          <w:sdtEndPr>
            <w:rPr>
              <w:rStyle w:val="DefaultParagraphFont"/>
            </w:rPr>
          </w:sdtEndPr>
          <w:sdtContent>
            <w:p w14:paraId="23487490" w14:textId="77777777" w:rsidR="00D02CAB" w:rsidRPr="00BC0B76" w:rsidRDefault="00BC0B76" w:rsidP="00E06DA4">
              <w:pPr>
                <w:jc w:val="center"/>
                <w:rPr>
                  <w:b/>
                  <w:color w:val="000000" w:themeColor="text1"/>
                  <w:szCs w:val="20"/>
                </w:rPr>
              </w:pPr>
              <w:r w:rsidRPr="00BC0B76">
                <w:rPr>
                  <w:rStyle w:val="Estilo1"/>
                  <w:b/>
                  <w:color w:val="000000" w:themeColor="text1"/>
                  <w:szCs w:val="20"/>
                </w:rPr>
                <w:t>AUTORIZACIÓN DE CONSULTA DE TESIS Y TRABAJOS DE INVESTIGACIÓN</w:t>
              </w:r>
            </w:p>
          </w:sdtContent>
        </w:sdt>
      </w:tc>
      <w:tc>
        <w:tcPr>
          <w:tcW w:w="1192" w:type="dxa"/>
          <w:shd w:val="clear" w:color="auto" w:fill="auto"/>
          <w:vAlign w:val="center"/>
        </w:tcPr>
        <w:p w14:paraId="2DAC8D95" w14:textId="77777777" w:rsidR="00D02CAB" w:rsidRPr="008F577B" w:rsidRDefault="00D02CAB" w:rsidP="00865A70">
          <w:pPr>
            <w:rPr>
              <w:rFonts w:cs="Arial"/>
              <w:b/>
              <w:sz w:val="18"/>
              <w:szCs w:val="20"/>
            </w:rPr>
          </w:pPr>
          <w:r w:rsidRPr="008F577B">
            <w:rPr>
              <w:rFonts w:cs="Arial"/>
              <w:b/>
              <w:sz w:val="18"/>
              <w:szCs w:val="20"/>
            </w:rPr>
            <w:t xml:space="preserve">VIGENCIA: </w:t>
          </w:r>
        </w:p>
      </w:tc>
      <w:sdt>
        <w:sdtPr>
          <w:rPr>
            <w:rFonts w:cs="Arial"/>
            <w:b/>
            <w:color w:val="000000" w:themeColor="text1"/>
            <w:szCs w:val="20"/>
          </w:rPr>
          <w:alias w:val="CTmsVigencia"/>
          <w:tag w:val="CTmsVigencia"/>
          <w:id w:val="1446890320"/>
          <w:lock w:val="sdtContentLocked"/>
          <w:placeholder>
            <w:docPart w:val="1A3086BB2F584CEE8344EFF4196429B6"/>
          </w:placeholder>
          <w15:color w:val="FFFFFF"/>
          <w15:appearance w15:val="hidden"/>
        </w:sdtPr>
        <w:sdtContent>
          <w:tc>
            <w:tcPr>
              <w:tcW w:w="1512" w:type="dxa"/>
              <w:shd w:val="clear" w:color="auto" w:fill="auto"/>
              <w:vAlign w:val="center"/>
            </w:tcPr>
            <w:p w14:paraId="4FC05BBA" w14:textId="444E0D25" w:rsidR="00D02CAB" w:rsidRPr="007D38C3" w:rsidRDefault="00035B96" w:rsidP="00865A70">
              <w:pPr>
                <w:jc w:val="center"/>
                <w:rPr>
                  <w:rFonts w:cs="Arial"/>
                  <w:b/>
                  <w:color w:val="000000" w:themeColor="text1"/>
                  <w:szCs w:val="20"/>
                </w:rPr>
              </w:pPr>
              <w:r>
                <w:rPr>
                  <w:rFonts w:cs="Arial"/>
                  <w:b/>
                  <w:color w:val="000000" w:themeColor="text1"/>
                  <w:szCs w:val="20"/>
                </w:rPr>
                <w:t>22-03-2024</w:t>
              </w:r>
            </w:p>
          </w:tc>
        </w:sdtContent>
      </w:sdt>
    </w:tr>
    <w:tr w:rsidR="00D02CAB" w:rsidRPr="008F577B" w14:paraId="06BE34A3" w14:textId="77777777" w:rsidTr="00865A70">
      <w:trPr>
        <w:trHeight w:val="397"/>
        <w:jc w:val="center"/>
      </w:trPr>
      <w:tc>
        <w:tcPr>
          <w:tcW w:w="1701" w:type="dxa"/>
          <w:vMerge/>
          <w:shd w:val="clear" w:color="auto" w:fill="auto"/>
        </w:tcPr>
        <w:p w14:paraId="0DB071FF" w14:textId="77777777" w:rsidR="00D02CAB" w:rsidRPr="008F577B" w:rsidRDefault="00D02CAB" w:rsidP="00865A70">
          <w:pPr>
            <w:rPr>
              <w:rFonts w:cs="Arial"/>
              <w:szCs w:val="20"/>
            </w:rPr>
          </w:pPr>
        </w:p>
      </w:tc>
      <w:tc>
        <w:tcPr>
          <w:tcW w:w="5803" w:type="dxa"/>
          <w:vMerge/>
          <w:shd w:val="clear" w:color="auto" w:fill="auto"/>
          <w:vAlign w:val="center"/>
        </w:tcPr>
        <w:p w14:paraId="45120007" w14:textId="77777777" w:rsidR="00D02CAB" w:rsidRPr="008F577B" w:rsidRDefault="00D02CAB" w:rsidP="00865A70">
          <w:pPr>
            <w:jc w:val="center"/>
            <w:rPr>
              <w:rFonts w:cs="Arial"/>
              <w:b/>
              <w:szCs w:val="20"/>
            </w:rPr>
          </w:pPr>
        </w:p>
      </w:tc>
      <w:tc>
        <w:tcPr>
          <w:tcW w:w="2704" w:type="dxa"/>
          <w:gridSpan w:val="2"/>
          <w:shd w:val="clear" w:color="auto" w:fill="auto"/>
          <w:vAlign w:val="center"/>
        </w:tcPr>
        <w:p w14:paraId="5E97F5D1" w14:textId="2B356834" w:rsidR="00D02CAB" w:rsidRPr="008F577B" w:rsidRDefault="00D02CAB" w:rsidP="00865A70">
          <w:pPr>
            <w:jc w:val="center"/>
            <w:rPr>
              <w:rFonts w:cs="Arial"/>
              <w:b/>
              <w:sz w:val="18"/>
              <w:szCs w:val="20"/>
            </w:rPr>
          </w:pPr>
          <w:r w:rsidRPr="008F577B">
            <w:rPr>
              <w:rFonts w:cs="Arial"/>
              <w:b/>
              <w:sz w:val="18"/>
              <w:szCs w:val="20"/>
            </w:rPr>
            <w:t xml:space="preserve">Página </w:t>
          </w:r>
          <w:r w:rsidRPr="008F577B">
            <w:rPr>
              <w:rStyle w:val="PageNumber"/>
              <w:rFonts w:cs="Arial"/>
              <w:b/>
              <w:sz w:val="18"/>
              <w:szCs w:val="20"/>
            </w:rPr>
            <w:fldChar w:fldCharType="begin"/>
          </w:r>
          <w:r w:rsidRPr="008F577B">
            <w:rPr>
              <w:rStyle w:val="PageNumber"/>
              <w:rFonts w:cs="Arial"/>
              <w:b/>
              <w:sz w:val="18"/>
              <w:szCs w:val="20"/>
            </w:rPr>
            <w:instrText xml:space="preserve"> PAGE </w:instrText>
          </w:r>
          <w:r w:rsidRPr="008F577B">
            <w:rPr>
              <w:rStyle w:val="PageNumber"/>
              <w:rFonts w:cs="Arial"/>
              <w:b/>
              <w:sz w:val="18"/>
              <w:szCs w:val="20"/>
            </w:rPr>
            <w:fldChar w:fldCharType="separate"/>
          </w:r>
          <w:r w:rsidR="00842C85">
            <w:rPr>
              <w:rStyle w:val="PageNumber"/>
              <w:rFonts w:cs="Arial"/>
              <w:b/>
              <w:noProof/>
              <w:sz w:val="18"/>
              <w:szCs w:val="20"/>
            </w:rPr>
            <w:t>1</w:t>
          </w:r>
          <w:r w:rsidRPr="008F577B">
            <w:rPr>
              <w:rStyle w:val="PageNumber"/>
              <w:rFonts w:cs="Arial"/>
              <w:b/>
              <w:sz w:val="18"/>
              <w:szCs w:val="20"/>
            </w:rPr>
            <w:fldChar w:fldCharType="end"/>
          </w:r>
          <w:r w:rsidRPr="008F577B">
            <w:rPr>
              <w:rStyle w:val="PageNumber"/>
              <w:rFonts w:cs="Arial"/>
              <w:b/>
              <w:sz w:val="18"/>
              <w:szCs w:val="20"/>
            </w:rPr>
            <w:t xml:space="preserve"> de </w:t>
          </w:r>
          <w:r w:rsidRPr="008F577B">
            <w:rPr>
              <w:rStyle w:val="PageNumber"/>
              <w:rFonts w:cs="Arial"/>
              <w:b/>
              <w:sz w:val="18"/>
              <w:szCs w:val="20"/>
            </w:rPr>
            <w:fldChar w:fldCharType="begin"/>
          </w:r>
          <w:r w:rsidRPr="008F577B">
            <w:rPr>
              <w:rStyle w:val="PageNumber"/>
              <w:rFonts w:cs="Arial"/>
              <w:b/>
              <w:sz w:val="18"/>
              <w:szCs w:val="20"/>
            </w:rPr>
            <w:instrText xml:space="preserve"> NUMPAGES </w:instrText>
          </w:r>
          <w:r w:rsidRPr="008F577B">
            <w:rPr>
              <w:rStyle w:val="PageNumber"/>
              <w:rFonts w:cs="Arial"/>
              <w:b/>
              <w:sz w:val="18"/>
              <w:szCs w:val="20"/>
            </w:rPr>
            <w:fldChar w:fldCharType="separate"/>
          </w:r>
          <w:r w:rsidR="00842C85">
            <w:rPr>
              <w:rStyle w:val="PageNumber"/>
              <w:rFonts w:cs="Arial"/>
              <w:b/>
              <w:noProof/>
              <w:sz w:val="18"/>
              <w:szCs w:val="20"/>
            </w:rPr>
            <w:t>2</w:t>
          </w:r>
          <w:r w:rsidRPr="008F577B">
            <w:rPr>
              <w:rStyle w:val="PageNumber"/>
              <w:rFonts w:cs="Arial"/>
              <w:b/>
              <w:sz w:val="18"/>
              <w:szCs w:val="20"/>
            </w:rPr>
            <w:fldChar w:fldCharType="end"/>
          </w:r>
        </w:p>
      </w:tc>
    </w:tr>
  </w:tbl>
  <w:p w14:paraId="49F5FF4C" w14:textId="77777777" w:rsidR="00124201" w:rsidRDefault="0012420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34B94A" w14:textId="77777777" w:rsidR="00035B96" w:rsidRDefault="00035B9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5B4DE6"/>
    <w:multiLevelType w:val="hybridMultilevel"/>
    <w:tmpl w:val="7E529768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48A4112"/>
    <w:multiLevelType w:val="hybridMultilevel"/>
    <w:tmpl w:val="01E40A0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D379EE"/>
    <w:multiLevelType w:val="hybridMultilevel"/>
    <w:tmpl w:val="37E82332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EC41743"/>
    <w:multiLevelType w:val="hybridMultilevel"/>
    <w:tmpl w:val="1C0E9CD6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05E136E"/>
    <w:multiLevelType w:val="hybridMultilevel"/>
    <w:tmpl w:val="28C0AB16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1115ED1"/>
    <w:multiLevelType w:val="hybridMultilevel"/>
    <w:tmpl w:val="9652609A"/>
    <w:lvl w:ilvl="0" w:tplc="0C0A000F">
      <w:start w:val="1"/>
      <w:numFmt w:val="decimal"/>
      <w:lvlText w:val="%1."/>
      <w:lvlJc w:val="left"/>
      <w:pPr>
        <w:tabs>
          <w:tab w:val="num" w:pos="1614"/>
        </w:tabs>
        <w:ind w:left="1614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334"/>
        </w:tabs>
        <w:ind w:left="2334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054"/>
        </w:tabs>
        <w:ind w:left="3054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774"/>
        </w:tabs>
        <w:ind w:left="377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494"/>
        </w:tabs>
        <w:ind w:left="449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214"/>
        </w:tabs>
        <w:ind w:left="521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934"/>
        </w:tabs>
        <w:ind w:left="593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654"/>
        </w:tabs>
        <w:ind w:left="665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374"/>
        </w:tabs>
        <w:ind w:left="7374" w:hanging="180"/>
      </w:pPr>
    </w:lvl>
  </w:abstractNum>
  <w:abstractNum w:abstractNumId="6" w15:restartNumberingAfterBreak="0">
    <w:nsid w:val="11383915"/>
    <w:multiLevelType w:val="hybridMultilevel"/>
    <w:tmpl w:val="723A8DD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1308A0"/>
    <w:multiLevelType w:val="hybridMultilevel"/>
    <w:tmpl w:val="70F4D134"/>
    <w:lvl w:ilvl="0" w:tplc="5F220356">
      <w:start w:val="1"/>
      <w:numFmt w:val="upperLetter"/>
      <w:lvlText w:val="%1-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14B6321C"/>
    <w:multiLevelType w:val="hybridMultilevel"/>
    <w:tmpl w:val="3C0033A2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0F33C9B"/>
    <w:multiLevelType w:val="hybridMultilevel"/>
    <w:tmpl w:val="9D26470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764917"/>
    <w:multiLevelType w:val="hybridMultilevel"/>
    <w:tmpl w:val="B2A055E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7CD25C7"/>
    <w:multiLevelType w:val="hybridMultilevel"/>
    <w:tmpl w:val="EC86975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92E0706"/>
    <w:multiLevelType w:val="hybridMultilevel"/>
    <w:tmpl w:val="6ECC0FC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853C68"/>
    <w:multiLevelType w:val="hybridMultilevel"/>
    <w:tmpl w:val="BE3ECC5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910D28"/>
    <w:multiLevelType w:val="hybridMultilevel"/>
    <w:tmpl w:val="EDC0990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CB4250"/>
    <w:multiLevelType w:val="hybridMultilevel"/>
    <w:tmpl w:val="4CAE2F5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5B51502"/>
    <w:multiLevelType w:val="hybridMultilevel"/>
    <w:tmpl w:val="D604E2F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79B7F94"/>
    <w:multiLevelType w:val="hybridMultilevel"/>
    <w:tmpl w:val="8610822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D7873D3"/>
    <w:multiLevelType w:val="hybridMultilevel"/>
    <w:tmpl w:val="936CFAF2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3F8F00FF"/>
    <w:multiLevelType w:val="hybridMultilevel"/>
    <w:tmpl w:val="4AE6EB6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A5253B"/>
    <w:multiLevelType w:val="hybridMultilevel"/>
    <w:tmpl w:val="13749350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4BB6CC7"/>
    <w:multiLevelType w:val="hybridMultilevel"/>
    <w:tmpl w:val="D15074B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181FAA"/>
    <w:multiLevelType w:val="hybridMultilevel"/>
    <w:tmpl w:val="C15C8B80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54230000"/>
    <w:multiLevelType w:val="hybridMultilevel"/>
    <w:tmpl w:val="57E43A6C"/>
    <w:lvl w:ilvl="0" w:tplc="0C0A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87F5583"/>
    <w:multiLevelType w:val="hybridMultilevel"/>
    <w:tmpl w:val="CB5CFD56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C4C1693"/>
    <w:multiLevelType w:val="hybridMultilevel"/>
    <w:tmpl w:val="04BC1E9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14444E1"/>
    <w:multiLevelType w:val="hybridMultilevel"/>
    <w:tmpl w:val="446431FC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62860836"/>
    <w:multiLevelType w:val="hybridMultilevel"/>
    <w:tmpl w:val="7DFA7A50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685E3AFD"/>
    <w:multiLevelType w:val="hybridMultilevel"/>
    <w:tmpl w:val="FC5ACC1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0F36A2F"/>
    <w:multiLevelType w:val="hybridMultilevel"/>
    <w:tmpl w:val="BA3E9208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71441988"/>
    <w:multiLevelType w:val="hybridMultilevel"/>
    <w:tmpl w:val="73481D8E"/>
    <w:lvl w:ilvl="0" w:tplc="0C0A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1" w15:restartNumberingAfterBreak="0">
    <w:nsid w:val="7AB00485"/>
    <w:multiLevelType w:val="multilevel"/>
    <w:tmpl w:val="0A12BC0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7FD60858"/>
    <w:multiLevelType w:val="hybridMultilevel"/>
    <w:tmpl w:val="26EC8E0E"/>
    <w:lvl w:ilvl="0" w:tplc="DD3A8AC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80569391">
    <w:abstractNumId w:val="15"/>
  </w:num>
  <w:num w:numId="2" w16cid:durableId="281350682">
    <w:abstractNumId w:val="23"/>
  </w:num>
  <w:num w:numId="3" w16cid:durableId="1301113966">
    <w:abstractNumId w:val="14"/>
  </w:num>
  <w:num w:numId="4" w16cid:durableId="255596127">
    <w:abstractNumId w:val="10"/>
  </w:num>
  <w:num w:numId="5" w16cid:durableId="1805924317">
    <w:abstractNumId w:val="7"/>
  </w:num>
  <w:num w:numId="6" w16cid:durableId="1308583813">
    <w:abstractNumId w:val="22"/>
  </w:num>
  <w:num w:numId="7" w16cid:durableId="1320571821">
    <w:abstractNumId w:val="24"/>
  </w:num>
  <w:num w:numId="8" w16cid:durableId="1103307007">
    <w:abstractNumId w:val="19"/>
  </w:num>
  <w:num w:numId="9" w16cid:durableId="761529265">
    <w:abstractNumId w:val="28"/>
  </w:num>
  <w:num w:numId="10" w16cid:durableId="668748477">
    <w:abstractNumId w:val="16"/>
  </w:num>
  <w:num w:numId="11" w16cid:durableId="416756072">
    <w:abstractNumId w:val="29"/>
  </w:num>
  <w:num w:numId="12" w16cid:durableId="1604876351">
    <w:abstractNumId w:val="0"/>
  </w:num>
  <w:num w:numId="13" w16cid:durableId="1542857578">
    <w:abstractNumId w:val="27"/>
  </w:num>
  <w:num w:numId="14" w16cid:durableId="1317803160">
    <w:abstractNumId w:val="26"/>
  </w:num>
  <w:num w:numId="15" w16cid:durableId="109055811">
    <w:abstractNumId w:val="3"/>
  </w:num>
  <w:num w:numId="16" w16cid:durableId="2089880364">
    <w:abstractNumId w:val="8"/>
  </w:num>
  <w:num w:numId="17" w16cid:durableId="834683310">
    <w:abstractNumId w:val="2"/>
  </w:num>
  <w:num w:numId="18" w16cid:durableId="1959138171">
    <w:abstractNumId w:val="9"/>
  </w:num>
  <w:num w:numId="19" w16cid:durableId="712968074">
    <w:abstractNumId w:val="20"/>
  </w:num>
  <w:num w:numId="20" w16cid:durableId="562133427">
    <w:abstractNumId w:val="32"/>
  </w:num>
  <w:num w:numId="21" w16cid:durableId="928462816">
    <w:abstractNumId w:val="12"/>
  </w:num>
  <w:num w:numId="22" w16cid:durableId="118305852">
    <w:abstractNumId w:val="25"/>
  </w:num>
  <w:num w:numId="23" w16cid:durableId="457258684">
    <w:abstractNumId w:val="4"/>
  </w:num>
  <w:num w:numId="24" w16cid:durableId="2074502523">
    <w:abstractNumId w:val="11"/>
  </w:num>
  <w:num w:numId="25" w16cid:durableId="2029595860">
    <w:abstractNumId w:val="18"/>
  </w:num>
  <w:num w:numId="26" w16cid:durableId="240409615">
    <w:abstractNumId w:val="30"/>
  </w:num>
  <w:num w:numId="27" w16cid:durableId="1606501648">
    <w:abstractNumId w:val="5"/>
  </w:num>
  <w:num w:numId="28" w16cid:durableId="633365297">
    <w:abstractNumId w:val="17"/>
  </w:num>
  <w:num w:numId="29" w16cid:durableId="48650772">
    <w:abstractNumId w:val="21"/>
  </w:num>
  <w:num w:numId="30" w16cid:durableId="1623921188">
    <w:abstractNumId w:val="1"/>
  </w:num>
  <w:num w:numId="31" w16cid:durableId="6180753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392705205">
    <w:abstractNumId w:val="13"/>
  </w:num>
  <w:num w:numId="33" w16cid:durableId="1971091141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7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mbienteTMS" w:val="SIAPINC"/>
    <w:docVar w:name="AmbienteTMS1" w:val="SIAPINC"/>
    <w:docVar w:name="AplicarFuentes" w:val="Si"/>
    <w:docVar w:name="AppWSGenerico" w:val="WORDTMS"/>
    <w:docVar w:name="ARTICULO1" w:val="ARTICULO1"/>
    <w:docVar w:name="C_NameVarSettingFormatoCarta" w:val="&lt;Formatos&gt;_x000d__x000a__x0009_&lt;Formato&gt;&lt;IdTipoDoc&gt;454&lt;/IdTipoDoc&gt;&lt;IdXSL&gt;1682&lt;/IdXSL&gt;&lt;IdSolDestino&gt;1&lt;/IdSolDestino&gt;&lt;IdSolCopias&gt;2&lt;/IdSolCopias&gt;&lt;IdSolRemitente&gt;3&lt;/IdSolRemitente&gt;&lt;IdTipoFormatoWord&gt;1&lt;/IdTipoFormatoWord&gt;&lt;NombrePlantilla&gt;SIAPINCPlantillaDocumentalMapNorm&lt;/NombrePlantilla&gt;&lt;XMLData&gt;&lt;![CDATA[&lt;TMS&gt;_x000d__x000a__x0009_&lt;SIAPINCPlantillaDocumentalMapNorm&gt;_x000d__x000a__x0009__x0009_&lt;TOP Bloque=&quot;true&quot; /&gt;_x000d__x000a__x0009__x0009_&lt;TMS_WORD Bloque=&quot;true&quot;&gt;_x000d__x000a__x0009__x0009__x0009_&lt;IdNegCDDocumento /&gt;_x000d__x000a__x0009__x0009__x0009_&lt;TipoDocumento/&gt;_x000d__x000a__x0009__x0009__x0009_&lt;NumeroRadicacion/&gt;_x000d__x000a__x0009__x0009__x0009_&lt;TituloDocumento /&gt;_x000d__x000a__x0009__x0009__x0009_&lt;IdTipoDocumento /&gt;_x000d__x000a__x0009__x0009__x0009_&lt;C1TMSRUTANIVELMAPA0/&gt;_x000d__x000a__x0009__x0009__x0009_&lt;FechaRadicacion/&gt;_x000d__x000a__x0009__x0009__x0009_&lt;NombreNivel/&gt;_x000d__x000a__x0009__x0009__x0009_&lt;CTMSIDNIVELMAPA /&gt;_x000d__x000a__x0009__x0009__x0009_&lt;CTMSRESPONSABLENIVELMAPA /&gt;_x000d__x000a__x0009__x0009__x0009_&lt;CTMSCODIGONIVELMAPA /&gt;_x000d__x000a__x0009__x0009__x0009_&lt;IdNegCDDocumentoOficial /&gt;_x000d__x000a__x0009__x0009__x0009_&lt;Asunto /&gt;_x000d__x000a__x0009__x0009__x0009_&lt;PalabrasClave /&gt;_x000d__x000a__x0009__x0009__x0009_&lt;DocumentoTitulo /&gt;_x000d__x000a__x0009__x0009__x0009_&lt;IdResponsableNivel /&gt;_x000d__x000a__x0009__x0009__x0009_&lt;IdNivel /&gt;_x000d__x000a__x0009__x0009__x0009_&lt;ControlCambios /&gt;_x000d__x000a__x0009__x0009__x0009_&lt;CTmsObjetivoAnexo /&gt;_x000d__x000a__x0009__x0009__x0009_&lt;CTmsAlcanceAnexo /&gt;_x000d__x000a__x0009__x0009__x0009_&lt;CTmsIdResponsableProcedimiento /&gt;_x000d__x000a__x0009__x0009__x0009_&lt;IdResponsableProceso /&gt;_x000d__x000a__x0009__x0009__x0009_&lt;Nivel /&gt;_x000d__x000a__x0009__x0009__x0009_&lt;Proceso /&gt;_x000d__x000a__x0009__x0009__x0009_&lt;IdProceso /&gt;_x000d__x000a__x0009__x0009__x0009_&lt;IdResponsableOYM /&gt;_x000d__x000a__x0009__x0009__x0009_&lt;Procedimiento /&gt;_x000d__x000a__x0009__x0009__x0009_&lt;IdProcedimiento /&gt;_x000d__x000a__x0009__x0009__x0009_&lt;Clasificacion /&gt;_x000d__x000a__x0009__x0009__x0009_&lt;IdClasificacion /&gt;_x000d__x000a__x0009__x0009__x0009_&lt;ConsultaTipoDocumento /&gt;_x000d__x000a__x0009__x0009__x0009_&lt;CTmsResponsableProcedimiento /&gt;_x000d__x000a__x0009__x0009__x0009_&lt;DetalleAccion /&gt;_x000d__x000a__x0009__x0009__x0009_&lt;NegCDDocumentoProcedimiento /&gt;_x000d__x000a__x0009__x0009__x0009_&lt;IdNegCDDocumentoProcedimiento /&gt;_x000d__x000a__x0009__x0009__x0009_&lt;CTMSMapNormIdDocAsociado /&gt;_x000d__x000a__x0009__x0009__x0009_&lt;CTmsCodigo /&gt;_x000d__x000a__x0009__x0009__x0009_&lt;CTmsVersion /&gt;_x000d__x000a__x0009__x0009__x0009_&lt;CTmsVigencia /&gt;_x000d__x000a__x0009__x0009__x0009_&lt;CTmsFormato /&gt;_x000d__x000a__x0009__x0009__x0009_&lt;CTMSMapNormEsPDF /&gt;_x000d__x000a__x0009__x0009__x0009_&lt;CTMSPieNombre /&gt;_x000d__x000a__x0009__x0009__x0009_&lt;CTMSPieCodigo /&gt;_x000d__x000a__x0009__x0009_&lt;/TMS_WORD&gt;_x000d__x000a__x0009__x0009_&lt;TMSV_CONTROL_VERSION Bloque=&quot;true&quot;&gt;_x000d__x000a__x0009__x0009__x0009_&lt;TMSV_ID_VERSION /&gt;_x000d__x000a__x0009__x0009__x0009_&lt;Vigencia /&gt;_x000d__x000a__x0009__x0009__x0009_&lt;TMSV_DESCRIPCION_VERSION /&gt;_x000d__x000a__x0009__x0009__x0009_&lt;TMSV_FECHAINICIO_VIGENCIA /&gt;_x000d__x000a__x0009__x0009__x0009_&lt;TMSV_FECHAFIN_VIGENCIA /&gt;_x000d__x000a__x0009__x0009__x0009_&lt;TMSV_AUTOR_VERSION /&gt;_x000d__x000a__x0009__x0009__x0009_&lt;TMSV_CODIGO_DOCUMENTAL /&gt;_x000d__x000a__x0009__x0009_&lt;/TMSV_CONTROL_VERSION&gt;_x000d__x000a__x0009__x0009_&lt;CLASIFICACION_PALABRAS_CLAVE Bloque=&quot;true&quot; /&gt;_x000d__x000a__x0009__x0009_&lt;TMS_PDF Bloque=&quot;true&quot;&gt;_x000d__x000a__x0009__x0009__x0009_&lt;PreguntaPDF /&gt;_x000d__x000a__x0009__x0009__x0009_&lt;CTMSPublicarPDF /&gt;_x000d__x000a__x0009__x0009_&lt;/TMS_PDF&gt;_x000d__x000a__x0009__x0009_&lt;TMS_DOCEXTERNO Bloque=&quot;true&quot;&gt;_x000d__x000a__x0009__x0009__x0009_&lt;CTmsUrlAnexo /&gt;_x000d__x000a__x0009__x0009__x0009_&lt;CTmsTipoDocumentoAnexo /&gt;_x000d__x000a__x0009__x0009__x0009_&lt;CTmsIdDocumentoAnexo /&gt;_x000d__x000a__x0009__x0009__x0009_&lt;CTmsIdBloqueAnexo /&gt;_x000d__x000a__x0009__x0009_&lt;/TMS_DOCEXTERNO&gt;_x000d__x000a__x0009__x0009_&lt;TITULO_APROBADORES Bloque=&quot;true&quot; /&gt;_x000d__x000a__x0009__x0009_&lt;TMS_CICLOAPROBACION Bloque=&quot;true&quot;&gt;_x000d__x000a__x0009__x0009__x0009_&lt;CTMSAPR_usuario /&gt;_x000d__x000a__x0009__x0009__x0009_&lt;CTMSAPR_cargo /&gt;_x000d__x000a__x0009__x0009__x0009_&lt;CTMSAPR_dependencia /&gt;_x000d__x000a__x0009__x0009__x0009_&lt;CTMSAPR_fecha /&gt;_x000d__x000a__x0009__x0009__x0009_&lt;CTMSAPR_evento /&gt;_x000d__x000a__x0009__x0009__x0009_&lt;CTMSAPR_id_usuario /&gt;_x000d__x000a__x0009__x0009_&lt;/TMS_CICLOAPROBACION&gt;_x000d__x000a__x0009__x0009_&lt;Tmsword_ciclo_reviso Bloque=&quot;true&quot;&gt;_x000d__x000a__x0009__x0009__x0009_&lt;Ctmsword_reviso /&gt;_x000d__x000a__x0009__x0009__x0009_&lt;Ctmsword_id_reviso /&gt;_x000d__x000a__x0009__x0009_&lt;/Tmsword_ciclo_reviso&gt;_x000d__x000a__x0009__x0009_&lt;Tmsword_ciclo_aprobo Bloque=&quot;true&quot; /&gt;_x000d__x000a__x0009__x0009_&lt;PIE Bloque=&quot;true&quot; /&gt;_x000d__x000a__x0009__x0009_&lt;TITULO_DOCUMENTOS_ASOCIADOS Bloque=&quot;true&quot; /&gt;_x000d__x000a__x0009__x0009_&lt;DOCUMENTOS_ASOCIADOS Bloque=&quot;true&quot;&gt;_x000d__x000a__x0009__x0009__x0009_&lt;Documento /&gt;_x000d__x000a__x0009__x0009__x0009_&lt;Identificador_documento /&gt;_x000d__x000a__x0009__x0009__x0009_&lt;AsociadoTipoDocumento /&gt;_x000d__x000a__x0009__x0009__x0009_&lt;AsociadoProceso /&gt;_x000d__x000a__x0009__x0009__x0009_&lt;URL_Documento_Individual /&gt;_x000d__x000a__x0009__x0009__x0009_&lt;id_neg_cd_documento_asociado /&gt;_x000d__x000a__x0009__x0009__x0009_&lt;Codigo /&gt;_x000d__x000a__x0009__x0009__x0009_&lt;AsociadoIdTipoDocumento /&gt;_x000d__x000a__x0009__x0009__x0009_&lt;AsociadoIdProceso /&gt;_x000d__x000a__x0009__x0009_&lt;/DOCUMENTOS_ASOCIADOS&gt;_x000d__x000a__x0009_&lt;/SIAPINCPlantillaDocumentalMapNorm&gt;_x000d__x000a__x0009_&lt;registro_control&gt;_x000d__x000a__x0009__x0009_&lt;tipo_llamado asin=&quot;false&quot; /&gt;_x000d__x000a__x0009__x0009_&lt;Usuario&gt;_x000d__x000a__x0009__x0009__x0009_&lt;id_usuario/&gt;_x000d__x000a__x0009__x0009__x0009_&lt;clave/&gt;_x000d__x000a__x0009__x0009_&lt;/Usuario&gt;_x000d__x000a__x0009__x0009_&lt;documento tipo_documento=&quot;454&quot; num_caracteres=&quot;0&quot;&gt;_x000d__x000a__x0009__x0009__x0009_&lt;id_documento /&gt;_x000d__x000a__x0009__x0009__x0009_&lt;NombreRegistro&gt;SIAPINCPlantillaDocumentalMapNorm&lt;/NombreRegistro&gt;_x000d__x000a__x0009__x0009__x0009_&lt;id_xslGC&gt;1682&lt;/id_xslGC&gt;_x000d__x000a__x0009__x0009_&lt;/documento&gt;_x000d__x000a__x0009__x0009_&lt;cliente&gt;_x000d__x000a__x0009__x0009_&lt;/cliente&gt;_x000d__x000a__x0009__x0009_&lt;solicitud&gt;_x000d__x000a__x0009__x0009__x0009_&lt;aplicativo/&gt;_x000d__x000a__x0009__x0009__x0009_&lt;id_solicitud /&gt;_x000d__x000a__x0009__x0009__x0009_&lt;url_respuesta /&gt;_x000d__x000a__x0009__x0009__x0009_&lt;id_usuario_remoto /&gt;_x000d__x000a__x0009__x0009__x0009_&lt;clave_usuario_remoto /&gt;_x000d__x000a__x0009__x0009_&lt;/solicitud&gt;_x000d__x000a__x0009__x0009_&lt;DocumentosAnexos&gt;_x000d__x000a__x0009__x0009__x0009_&lt;Anexos Tipo=&quot;FTP&quot; IdConfiguracion=&quot;0&quot; Ruta=&quot;&quot;&gt;_x000d__x000a__x0009__x0009__x0009__x0009_&lt;File/&gt;_x000d__x000a__x0009__x0009__x0009_&lt;/Anexos&gt;_x000d__x000a__x0009__x0009_&lt;/DocumentosAnexos&gt;_x000d__x000a__x0009__x0009_&lt;Radicador&gt;_x000d__x000a__x0009__x0009__x0009_&lt;IdRadicador/&gt;_x000d__x000a__x0009__x0009_&lt;/Radicador&gt;_x000d__x000a__x0009_&lt;/registro_control&gt;_x000d__x000a_&lt;/TMS&gt;]]&gt;&lt;/XMLData&gt;&lt;/Formato&gt;&lt;/Formatos&gt;_x000d__x000a_"/>
    <w:docVar w:name="C_NameVarSettingFormatoCircularExterna" w:val="&lt;Formatos&gt;_x000d__x000a__x0009_&lt;Formato&gt;&lt;IdTipoDoc&gt;322&lt;/IdTipoDoc&gt;&lt;IdXSL&gt;468&lt;/IdXSL&gt;&lt;IdSolDestino&gt;444&lt;/IdSolDestino&gt;&lt;IdSolCopias&gt;555&lt;/IdSolCopias&gt;&lt;IdSolRemitente&gt;666&lt;/IdSolRemitente&gt;&lt;IdTipoFormatoWord&gt;4&lt;/IdTipoFormatoWord&gt;&lt;NombrePlantilla&gt;GDCircularExternaWord&lt;/NombrePlantilla&gt;&lt;XMLData&gt;&lt;![CDATA[&lt;TMS&gt;_x000d__x000a__x0009_&lt;GDCircularExternaWord&gt;_x000d__x000a__x0009__x0009_&lt;TOP Bloque=&quot;true&quot;&gt;_x000d__x000a__x0009__x0009__x0009_&lt;id_tipo_solicitud_ppal /&gt;_x000d__x000a__x0009__x0009__x0009_&lt;id_tipo_solicitud_copia /&gt;_x000d__x000a__x0009__x0009__x0009_&lt;Asunto /&gt;_x000d__x000a__x0009__x0009__x0009_&lt;id_circular /&gt;_x000d__x000a__x0009__x0009__x0009_&lt;Origen_usuario /&gt;_x000d__x000a__x0009__x0009__x0009_&lt;id_usuario /&gt;_x000d__x000a__x0009__x0009_&lt;/TOP&gt;_x000d__x000a__x0009__x0009_&lt;TMS_RADICACION Bloque=&quot;true&quot;&gt;_x000d__x000a__x0009__x0009__x0009_&lt;CTmsRadicacion /&gt;_x000d__x000a__x0009__x0009__x0009_&lt;Ciudad /&gt;_x000d__x000a__x0009__x0009__x0009_&lt;Fecha_radicacion /&gt;_x000d__x000a__x0009__x0009__x0009_&lt;CTmsRadicacionCodeBar /&gt;_x000d__x000a__x0009__x0009__x0009_&lt;Ciudad_fecha/&gt;_x000d__x000a__x0009__x0009_&lt;/TMS_RADICACION&gt;_x000d__x000a__x0009__x0009_&lt;ACCION Bloque=&quot;true&quot;&gt;_x000d__x000a__x0009__x0009__x0009_&lt;ModoEnvio /&gt;_x000d__x000a__x0009__x0009_&lt;/ACCION&gt;_x000d__x000a__x0009__x0009_&lt;DESTINO Bloque=&quot;true&quot;&gt;_x000d__x000a__x0009__x0009__x0009_&lt;Destino_id_usuario /&gt;_x000d__x000a__x0009__x0009__x0009_&lt;Destino_id_cargo /&gt;_x000d__x000a__x0009__x0009__x0009_&lt;EPara&gt;PARA:&lt;/EPara&gt;_x000d__x000a__x0009__x0009__x0009_&lt;Destino_Usuario /&gt;_x000d__x000a__x0009__x0009__x0009_&lt;Destino_cargo /&gt;_x000d__x000a__x0009__x0009__x0009_&lt;id_circular_usuario_ppal /&gt;_x000d__x000a__x0009__x0009__x0009_&lt;Usuario_destino /&gt;_x000d__x000a__x0009__x0009_&lt;/DESTINO&gt;_x000d__x000a__x0009__x0009_&lt;DESTINO_LISTA_DISTRIBUCION Bloque=&quot;true&quot;&gt;_x000d__x000a__x0009__x0009__x0009_&lt;EIngresarLista /&gt;_x000d__x000a__x0009__x0009__x0009_&lt;Lista_distribucion_ppal /&gt;_x000d__x000a__x0009__x0009__x0009_&lt;EListasDistribucion/&gt;_x000d__x000a__x0009__x0009_&lt;/DESTINO_LISTA_DISTRIBUCION&gt;_x000d__x000a__x0009__x0009_&lt;DATOS_REMITENTE Bloque=&quot;true&quot;&gt;_x000d__x000a__x0009__x0009__x0009_&lt;Departamento_origen /&gt;_x000d__x000a__x0009__x0009_&lt;/DATOS_REMITENTE&gt;_x000d__x000a__x0009__x0009_&lt;ASUNTO Bloque=&quot;true&quot;&gt;_x000d__x000a__x0009__x0009__x0009_&lt;Asunto_1 /&gt;_x000d__x000a__x0009__x0009__x0009_&lt;Referencia /&gt;_x000d__x000a__x0009__x0009__x0009_&lt;Asunto_documento /&gt;_x000d__x000a__x0009__x0009_&lt;/ASUNTO&gt;_x000d__x000a__x0009__x0009_&lt;CUERPO Bloque=&quot;true&quot;&gt;_x000d__x000a__x0009__x0009__x0009_&lt;Cuerpo /&gt;_x000d__x000a__x0009__x0009__x0009_&lt;id_circular_cuerpo /&gt;_x000d__x000a__x0009__x0009__x0009_&lt;Detalle /&gt;_x000d__x000a__x0009__x0009__x0009_&lt;Campo90 /&gt;_x000d__x000a__x0009__x0009_&lt;/CUERPO&gt;_x000d__x000a__x0009__x0009_&lt;TMSFirmasPdf Bloque=&quot;true&quot; /&gt;_x000d__x000a__x0009__x0009_&lt;ORIGEN Bloque=&quot;true&quot;&gt;_x000d__x000a__x0009__x0009__x0009_&lt;Origen_idCargo /&gt;_x000d__x000a__x0009__x0009__x0009_&lt;OrigenUsuario /&gt;_x000d__x000a__x0009__x0009__x0009_&lt;Origen_cargo /&gt;_x000d__x000a__x0009__x0009__x0009_&lt;Origen_idusuario /&gt;_x000d__x000a__x0009__x0009__x0009_&lt;CTmsOrigenIdUsuario /&gt;_x000d__x000a__x0009__x0009_&lt;/ORIGEN&gt;_x000d__x000a__x0009__x0009_&lt;DESEA_ADJUNTAR_DOCUMENTO Bloque=&quot;true&quot;&gt;_x000d__x000a__x0009__x0009__x0009_&lt;DeseaAdjuntarDocumento /&gt;_x000d__x000a__x0009__x0009_&lt;/DESEA_ADJUNTAR_DOCUMENTO&gt;_x000d__x000a__x0009__x0009_&lt;ANEXOS Bloque=&quot;true&quot;&gt;_x000d__x000a__x0009__x0009__x0009_&lt;Anexo&gt;Anexo:&lt;/Anexo&gt;_x000d__x000a__x0009__x0009__x0009_&lt;NumeroAnexos /&gt;_x000d__x000a__x0009__x0009__x0009_&lt;NumeroFolios /&gt;_x000d__x000a__x0009__x0009_&lt;/ANEXOS&gt;_x000d__x000a__x0009__x0009_&lt;TMS_DOCEXTERNO Bloque=&quot;true&quot;&gt;_x000d__x000a__x0009__x0009__x0009_&lt;CTmsTipoDocumentoAnexo /&gt;_x000d__x000a__x0009__x0009__x0009_&lt;CTmsUrlAnexo /&gt;_x000d__x000a__x0009__x0009__x0009_&lt;CTmsIdDocumentoAnexo /&gt;_x000d__x000a__x0009__x0009__x0009_&lt;CTmsIdBloqueAnexo /&gt;_x000d__x000a__x0009__x0009__x0009_&lt;ENombreAnexo&gt;Nombre Anexo:&lt;/ENombreAnexo&gt;_x000d__x000a__x0009__x0009_&lt;/TMS_DOCEXTERNO&gt;_x000d__x000a__x0009__x0009_&lt;ELABORADOR Bloque=&quot;true&quot;&gt;_x000d__x000a__x0009__x0009__x0009_&lt;Elaborador /&gt;_x000d__x000a__x0009__x0009__x0009_&lt;id_elaborador /&gt;_x000d__x000a__x0009__x0009_&lt;/ELABORADOR&gt;_x000d__x000a__x0009__x0009_&lt;REVISOR Bloque=&quot;true&quot;&gt;_x000d__x000a__x0009__x0009__x0009_&lt;Revisor /&gt;_x000d__x000a__x0009__x0009__x0009_&lt;id_revisor /&gt;_x000d__x000a__x0009__x0009_&lt;/REVISOR&gt;_x000d__x000a__x0009__x0009_&lt;PIE Bloque=&quot;true&quot; /&gt;_x000d__x000a__x0009_&lt;/GDCircularExternaWord&gt;_x000d__x000a__x0009_&lt;registro_control&gt;_x000d__x000a__x0009__x0009_&lt;tipo_llamado asin=&quot;false&quot; /&gt;_x000d__x000a__x0009__x0009_&lt;Usuario&gt;_x000d__x000a__x0009__x0009__x0009_&lt;id_usuario/&gt;_x000d__x000a__x0009__x0009__x0009_&lt;clave/&gt;_x000d__x000a__x0009__x0009_&lt;/Usuario&gt;_x000d__x000a__x0009__x0009_&lt;documento tipo_documento=&quot;322&quot; num_caracteres=&quot;0&quot;&gt;_x000d__x000a__x0009__x0009__x0009_&lt;id_documento /&gt;_x000d__x000a__x0009__x0009__x0009_&lt;NombreRegistro&gt;GDCircularExternaWord&lt;/NombreRegistro&gt;_x000d__x000a__x0009__x0009__x0009_&lt;id_xslGC&gt;468&lt;/id_xslGC&gt;_x000d__x000a__x0009__x0009_&lt;/documento&gt;_x000d__x000a__x0009__x0009_&lt;cliente&gt;_x000d__x000a__x0009__x0009__x0009_&lt;nit /&gt;_x000d__x000a__x0009__x0009_&lt;/cliente&gt;_x000d__x000a__x0009__x0009_&lt;solicitud&gt;_x000d__x000a__x0009__x0009__x0009_&lt;aplicativo/&gt;_x000d__x000a__x0009__x0009__x0009_&lt;id_solicitud /&gt;_x000d__x000a__x0009__x0009__x0009_&lt;url_respuesta /&gt;_x000d__x000a__x0009__x0009__x0009_&lt;id_usuario_remoto /&gt;_x000d__x000a__x0009__x0009__x0009_&lt;clave_usuario_remoto /&gt;_x000d__x000a__x0009__x0009_&lt;/solicitud&gt;_x000d__x000a__x0009__x0009_&lt;DocumentosAnexos&gt;_x000d__x000a__x0009__x0009__x0009_&lt;Anexos Tipo=&quot;FTP&quot; IdConfiguracion=&quot;0&quot; Ruta=&quot;&quot;&gt;_x000d__x000a__x0009__x0009__x0009__x0009_&lt;File/&gt;_x000d__x000a__x0009__x0009__x0009_&lt;/Anexos&gt;_x000d__x000a__x0009__x0009_&lt;/DocumentosAnexos&gt;_x000d__x000a__x0009_&lt;/registro_control&gt;_x000d__x000a_&lt;/TMS&gt;]]&gt;&lt;/XMLData&gt;&lt;/Formato&gt;&lt;/Formatos&gt;"/>
    <w:docVar w:name="C_NameVarSettingFormatoCircularInterna" w:val="&lt;Formatos&gt;_x000d__x000a__x0009_&lt;Formato&gt;&lt;IdTipoDoc&gt;321&lt;/IdTipoDoc&gt;&lt;IdXSL&gt;467&lt;/IdXSL&gt;&lt;IdSolDestino&gt;1&lt;/IdSolDestino&gt;&lt;IdSolCopias&gt;2&lt;/IdSolCopias&gt;&lt;IdSolRemitente&gt;3&lt;/IdSolRemitente&gt;&lt;IdTipoFormatoWord&gt;3&lt;/IdTipoFormatoWord&gt;&lt;NombrePlantilla&gt;GDCircularInternaWord&lt;/NombrePlantilla&gt;&lt;XMLData&gt;&lt;![CDATA[&lt;TMS&gt;_x000d__x000a__x0009_&lt;GDCircularInternaWord&gt;_x000d__x000a__x0009__x0009_&lt;TOP Bloque=&quot;true&quot;&gt;_x000d__x000a__x0009__x0009__x0009_&lt;id_tipo_solicitud_ppal /&gt;_x000d__x000a__x0009__x0009__x0009_&lt;id_tipo_solicitud_copia /&gt;_x000d__x000a__x0009__x0009__x0009_&lt;Asunto /&gt;_x000d__x000a__x0009__x0009__x0009_&lt;id_circular /&gt;_x000d__x000a__x0009__x0009__x0009_&lt;Origen_usuario /&gt;_x000d__x000a__x0009__x0009__x0009_&lt;id_usuario /&gt;_x000d__x000a__x0009__x0009_&lt;/TOP&gt;_x000d__x000a__x0009__x0009_&lt;TMS_RADICACION Bloque=&quot;true&quot;&gt;_x000d__x000a__x0009__x0009__x0009_&lt;CTmsRadicacion /&gt;_x000d__x000a__x0009__x0009__x0009_&lt;Ciudad /&gt;_x000d__x000a__x0009__x0009__x0009_&lt;Fecha_radicacion /&gt;_x000d__x000a__x0009__x0009__x0009_&lt;CTmsRadicacionCodeBar /&gt;_x000d__x000a__x0009__x0009__x0009_&lt;Ciudad_fecha/&gt;_x000d__x000a__x0009__x0009_&lt;/TMS_RADICACION&gt;_x000d__x000a__x0009__x0009_&lt;ACCION Bloque=&quot;true&quot;&gt;_x000d__x000a__x0009__x0009__x0009_&lt;ModoEnvio /&gt;_x000d__x000a__x0009__x0009_&lt;/ACCION&gt;_x000d__x000a__x0009__x0009_&lt;DESTINO Bloque=&quot;true&quot;&gt;_x000d__x000a__x0009__x0009__x0009_&lt;Destino_id_usuario /&gt;_x000d__x000a__x0009__x0009__x0009_&lt;Destino_id_cargo /&gt;_x000d__x000a__x0009__x0009__x0009_&lt;EPara&gt;PARA:&lt;/EPara&gt;_x000d__x000a__x0009__x0009__x0009_&lt;Destino_Usuario /&gt;_x000d__x000a__x0009__x0009__x0009_&lt;Destino_cargo /&gt;_x000d__x000a__x0009__x0009__x0009_&lt;id_circular_usuario_ppal /&gt;_x000d__x000a__x0009__x0009__x0009_&lt;Usuario_destino /&gt;_x000d__x000a__x0009__x0009_&lt;/DESTINO&gt;_x000d__x000a__x0009__x0009_&lt;DESTINO_LISTA_DISTRIBUCION Bloque=&quot;true&quot;&gt;_x000d__x000a__x0009__x0009__x0009_&lt;EIngresarLista /&gt;_x000d__x000a__x0009__x0009__x0009_&lt;Lista_distribucion_ppal /&gt;_x000d__x000a__x0009__x0009__x0009_&lt;EListasDistribucion/&gt;_x000d__x000a__x0009__x0009_&lt;/DESTINO_LISTA_DISTRIBUCION&gt;_x000d__x000a__x0009__x0009_&lt;DATOS_REMITENTE Bloque=&quot;true&quot;&gt;_x000d__x000a__x0009__x0009__x0009_&lt;Departamento_origen /&gt;_x000d__x000a__x0009__x0009_&lt;/DATOS_REMITENTE&gt;_x000d__x000a__x0009__x0009_&lt;ASUNTO Bloque=&quot;true&quot;&gt;_x000d__x000a__x0009__x0009__x0009_&lt;Asunto_1 /&gt;_x000d__x000a__x0009__x0009__x0009_&lt;Referencia /&gt;_x000d__x000a__x0009__x0009__x0009_&lt;Asunto_documento /&gt;_x000d__x000a__x0009__x0009_&lt;/ASUNTO&gt;_x000d__x000a__x0009__x0009_&lt;CUERPO Bloque=&quot;true&quot;&gt;_x000d__x000a__x0009__x0009__x0009_&lt;Cuerpo /&gt;_x000d__x000a__x0009__x0009__x0009_&lt;id_circular_cuerpo /&gt;_x000d__x000a__x0009__x0009__x0009_&lt;Detalle /&gt;_x000d__x000a__x0009__x0009__x0009_&lt;Campo90 /&gt;_x000d__x000a__x0009__x0009_&lt;/CUERPO&gt;_x000d__x000a__x0009__x0009_&lt;TMSFirmasPdf Bloque=&quot;true&quot; /&gt;_x000d__x000a__x0009__x0009_&lt;ORIGEN Bloque=&quot;true&quot;&gt;_x000d__x000a__x0009__x0009__x0009_&lt;Origen_idCargo /&gt;_x000d__x000a__x0009__x0009__x0009_&lt;OrigenUsuario /&gt;_x000d__x000a__x0009__x0009__x0009_&lt;Origen_cargo /&gt;_x000d__x000a__x0009__x0009__x0009_&lt;Origen_idusuario /&gt;_x000d__x000a__x0009__x0009__x0009_&lt;CTmsOrigenIdUsuario /&gt;_x000d__x000a__x0009__x0009_&lt;/ORIGEN&gt;_x000d__x000a__x0009__x0009_&lt;DESEA_ADJUNTAR_DOCUMENTO Bloque=&quot;true&quot;&gt;_x000d__x000a__x0009__x0009__x0009_&lt;DeseaAdjuntarDocumento /&gt;_x000d__x000a__x0009__x0009_&lt;/DESEA_ADJUNTAR_DOCUMENTO&gt;_x000d__x000a__x0009__x0009_&lt;ANEXOS Bloque=&quot;true&quot;&gt;_x000d__x000a__x0009__x0009__x0009_&lt;Anexo&gt;Anexo:&lt;/Anexo&gt;_x000d__x000a__x0009__x0009__x0009_&lt;NumeroAnexos /&gt;_x000d__x000a__x0009__x0009__x0009_&lt;NumeroFolios /&gt;_x000d__x000a__x0009__x0009_&lt;/ANEXOS&gt;_x000d__x000a__x0009__x0009_&lt;TMS_DOCEXTERNO Bloque=&quot;true&quot;&gt;_x000d__x000a__x0009__x0009__x0009_&lt;CTmsTipoDocumentoAnexo /&gt;_x000d__x000a__x0009__x0009__x0009_&lt;CTmsUrlAnexo /&gt;_x000d__x000a__x0009__x0009__x0009_&lt;CTmsIdDocumentoAnexo /&gt;_x000d__x000a__x0009__x0009__x0009_&lt;CTmsIdBloqueAnexo /&gt;_x000d__x000a__x0009__x0009__x0009_&lt;ENombreAnexo&gt;Nombre Anexo:&lt;/ENombreAnexo&gt;_x000d__x000a__x0009__x0009_&lt;/TMS_DOCEXTERNO&gt;_x000d__x000a__x0009__x0009_&lt;ELABORADOR Bloque=&quot;true&quot;&gt;_x000d__x000a__x0009__x0009__x0009_&lt;Elaborador /&gt;_x000d__x000a__x0009__x0009__x0009_&lt;id_elaborador /&gt;_x000d__x000a__x0009__x0009_&lt;/ELABORADOR&gt;_x000d__x000a__x0009__x0009_&lt;REVISOR Bloque=&quot;true&quot;&gt;_x000d__x000a__x0009__x0009__x0009_&lt;Revisor /&gt;_x000d__x000a__x0009__x0009__x0009_&lt;id_revisor /&gt;_x000d__x000a__x0009__x0009_&lt;/REVISOR&gt;_x000d__x000a__x0009__x0009_&lt;PIE Bloque=&quot;true&quot; /&gt;_x000d__x000a__x0009_&lt;/GDCircularInternaWord&gt;_x000d__x000a__x0009_&lt;registro_control&gt;_x000d__x000a__x0009__x0009_&lt;tipo_llamado asin=&quot;false&quot; /&gt;_x000d__x000a__x0009__x0009_&lt;Usuario&gt;_x000d__x000a__x0009__x0009__x0009_&lt;id_usuario/&gt;_x000d__x000a__x0009__x0009__x0009_&lt;clave/&gt;_x000d__x000a__x0009__x0009_&lt;/Usuario&gt;_x000d__x000a__x0009__x0009_&lt;documento tipo_documento=&quot;321&quot; num_caracteres=&quot;0&quot;&gt;_x000d__x000a__x0009__x0009__x0009_&lt;id_documento /&gt;_x000d__x000a__x0009__x0009__x0009_&lt;NombreRegistro&gt;GDCircularInternaWord&lt;/NombreRegistro&gt;_x000d__x000a__x0009__x0009__x0009_&lt;id_xslGC&gt;467&lt;/id_xslGC&gt;_x000d__x000a__x0009__x0009_&lt;/documento&gt;_x000d__x000a__x0009__x0009_&lt;cliente&gt;_x000d__x000a__x0009__x0009__x0009_&lt;nit /&gt;_x000d__x000a__x0009__x0009_&lt;/cliente&gt;_x000d__x000a__x0009__x0009_&lt;solicitud&gt;_x000d__x000a__x0009__x0009__x0009_&lt;aplicativo/&gt;_x000d__x000a__x0009__x0009__x0009_&lt;id_solicitud /&gt;_x000d__x000a__x0009__x0009__x0009_&lt;url_respuesta /&gt;_x000d__x000a__x0009__x0009__x0009_&lt;id_usuario_remoto /&gt;_x000d__x000a__x0009__x0009__x0009_&lt;clave_usuario_remoto /&gt;_x000d__x000a__x0009__x0009_&lt;/solicitud&gt;_x000d__x000a__x0009__x0009_&lt;DocumentosAnexos&gt;_x000d__x000a__x0009__x0009__x0009_&lt;Anexos Tipo=&quot;FTP&quot; IdConfiguracion=&quot;0&quot; Ruta=&quot;&quot;&gt;_x000d__x000a__x0009__x0009__x0009__x0009_&lt;File/&gt;_x000d__x000a__x0009__x0009__x0009_&lt;/Anexos&gt;_x000d__x000a__x0009__x0009_&lt;/DocumentosAnexos&gt;_x000d__x000a__x0009_&lt;/registro_control&gt;_x000d__x000a_&lt;/TMS&gt;]]&gt;&lt;/XMLData&gt;&lt;/Formato&gt;&lt;/Formatos&gt;"/>
    <w:docVar w:name="C_NameVarSettingFormatoMemorando" w:val="&lt;Formatos&gt;_x000d__x000a__x0009_&lt;Formato&gt;&lt;IdTipoDoc&gt;337&lt;/IdTipoDoc&gt;&lt;IdXSL&gt;426&lt;/IdXSL&gt;&lt;IdSolDestino&gt;61&lt;/IdSolDestino&gt;&lt;IdSolCopias&gt;61&lt;/IdSolCopias&gt;&lt;IdSolRemitente&gt;3&lt;/IdSolRemitente&gt;&lt;IdTipoFormatoWord&gt;2&lt;/IdTipoFormatoWord&gt;&lt;NombrePlantilla&gt;GDMemorando&lt;/NombrePlantilla&gt;&lt;XMLData&gt;&lt;![CDATA[&lt;TMS&gt;_x000d__x000a__x0009_&lt;GDMemorando&gt;_x000d__x000a__x0009__x0009_&lt;TOP Bloque=&quot;true&quot; /&gt;_x000d__x000a__x0009__x0009_&lt;TITULO_RADICACION Bloque=&quot;true&quot; /&gt;_x000d__x000a__x0009__x0009_&lt;TMS_RADICACION Bloque=&quot;true&quot;&gt;_x000d__x000a__x0009__x0009__x0009_&lt;CTmsRadicacion /&gt;_x000d__x000a__x0009__x0009__x0009_&lt;CTmsFechaRadicacion /&gt;_x000d__x000a__x0009__x0009_&lt;/TMS_RADICACION&gt;_x000d__x000a__x0009__x0009_&lt;TITULO_DESTINO Bloque=&quot;true&quot; /&gt;_x000d__x000a__x0009__x0009_&lt;NOMEMPRESA Bloque=&quot;true&quot;&gt;_x000d__x000a__x0009__x0009__x0009_&lt;id_division /&gt;_x000d__x000a__x0009__x0009__x0009_&lt;nom_division /&gt;_x000d__x000a__x0009__x0009__x0009_&lt;TMS_DESTINO Bloque=&quot;true&quot;&gt;_x000d__x000a__x0009__x0009__x0009__x0009_&lt;DestinoTratamiento /&gt;_x000d__x000a__x0009__x0009__x0009__x0009_&lt;CTmsDestinoUsuario /&gt;_x000d__x000a__x0009__x0009__x0009__x0009_&lt;CTmsDestinoCargo /&gt;_x000d__x000a__x0009__x0009__x0009__x0009_&lt;CTmsDestinoNivel /&gt;_x000d__x000a__x0009__x0009__x0009__x0009_&lt;CTmsDestinoIdUsuario /&gt;_x000d__x000a__x0009__x0009__x0009__x0009_&lt;CTmsDestinoIdCargo /&gt;_x000d__x000a__x0009__x0009__x0009__x0009_&lt;CTmsDestinoIdNivel /&gt;_x000d__x000a__x0009__x0009__x0009__x0009_&lt;CTmsClase /&gt;_x000d__x000a__x0009__x0009__x0009__x0009_&lt;CTmsIdDocumentoDestino /&gt;_x000d__x000a__x0009__x0009__x0009__x0009_&lt;CTmsDestinoTSol /&gt;_x000d__x000a__x0009__x0009__x0009__x0009_&lt;CTmsDestinoIdTSol /&gt;_x000d__x000a__x0009__x0009__x0009__x0009_&lt;CTmsIdBloque /&gt;_x000d__x000a__x0009__x0009__x0009__x0009_&lt;Identificador /&gt;_x000d__x000a__x0009__x0009__x0009_&lt;/TMS_DESTINO&gt;_x000d__x000a__x0009__x0009_&lt;/NOMEMPRESA&gt;_x000d__x000a__x0009__x0009_&lt;TITULO_ORIGEN Bloque=&quot;true&quot; /&gt;_x000d__x000a__x0009__x0009_&lt;TMS_ORIGEN Bloque=&quot;true&quot;&gt;_x000d__x000a__x0009__x0009__x0009_&lt;OrigenTratamiento /&gt;_x000d__x000a__x0009__x0009__x0009_&lt;CTmsOrigenUsuario /&gt;_x000d__x000a__x0009__x0009__x0009_&lt;CTmsOrigenCargo /&gt;_x000d__x000a__x0009__x0009__x0009_&lt;CTmsOrigenNivel /&gt;_x000d__x000a__x0009__x0009__x0009_&lt;OrigenCiudad /&gt;_x000d__x000a__x0009__x0009__x0009_&lt;CTmsOrigenIdUsuario /&gt;_x000d__x000a__x0009__x0009__x0009_&lt;CTmsOrigenIdCargo /&gt;_x000d__x000a__x0009__x0009__x0009_&lt;CTmsOrigenIdNivel /&gt;_x000d__x000a__x0009__x0009__x0009_&lt;CTmsCreadorUsuario /&gt;_x000d__x000a__x0009__x0009__x0009_&lt;CTmsCreadorIdUsuario /&gt;_x000d__x000a__x0009__x0009__x0009_&lt;CTmsCreadorNivel /&gt;_x000d__x000a__x0009__x0009__x0009_&lt;CTmsCreadorIdNivel /&gt;_x000d__x000a__x0009__x0009__x0009_&lt;CTmsRadicadorUsuario /&gt;_x000d__x000a__x0009__x0009__x0009_&lt;CTmsRadicadorIdUsuario /&gt;_x000d__x000a__x0009__x0009__x0009_&lt;CTmsRadicadorNivel /&gt;_x000d__x000a__x0009__x0009__x0009_&lt;CTmsRadicadorIdNivel /&gt;_x000d__x000a__x0009__x0009__x0009_&lt;nomdivision /&gt;_x000d__x000a__x0009__x0009__x0009_&lt;iddivision /&gt;_x000d__x000a__x0009__x0009__x0009_&lt;IdentificadorRemitente /&gt;_x000d__x000a__x0009__x0009_&lt;/TMS_ORIGEN&gt;_x000d__x000a__x0009__x0009_&lt;TITULO_ASUNTO Bloque=&quot;true&quot; /&gt;_x000d__x000a__x0009__x0009_&lt;TMS_ASUNTO Bloque=&quot;true&quot;&gt;_x000d__x000a__x0009__x0009__x0009_&lt;CTmsAsunto /&gt;_x000d__x000a__x0009__x0009__x0009_&lt;Referencia /&gt;_x000d__x000a__x0009__x0009__x0009_&lt;FechaDocumento /&gt;_x000d__x000a__x0009__x0009__x0009_&lt;CTMSNumsRadicacion /&gt;_x000d__x000a__x0009__x0009__x0009_&lt;Folios /&gt;_x000d__x000a__x0009__x0009__x0009_&lt;Anexos /&gt;_x000d__x000a__x0009__x0009__x0009_&lt;AsuntoSolicitud /&gt;_x000d__x000a__x0009__x0009_&lt;/TMS_ASUNTO&gt;_x000d__x000a__x0009__x0009_&lt;TITULO_COPIA Bloque=&quot;true&quot; /&gt;_x000d__x000a__x0009__x0009_&lt;NOMEMPRESACOPIA Bloque=&quot;true&quot;&gt;_x000d__x000a__x0009__x0009__x0009_&lt;Nom_Division /&gt;_x000d__x000a__x0009__x0009__x0009_&lt;Id_Division /&gt;_x000d__x000a__x0009__x0009__x0009_&lt;TMS_COPIA Bloque=&quot;true&quot;&gt;_x000d__x000a__x0009__x0009__x0009__x0009_&lt;CopiaTratamiento /&gt;_x000d__x000a__x0009__x0009__x0009__x0009_&lt;CTmsCopiaUsuario /&gt;_x000d__x000a__x0009__x0009__x0009__x0009_&lt;CTmsCopiaCargo /&gt;_x000d__x000a__x0009__x0009__x0009__x0009_&lt;CTmsCopiaNivel /&gt;_x000d__x000a__x0009__x0009__x0009__x0009_&lt;CTmsCopiaIdUsuario /&gt;_x000d__x000a__x0009__x0009__x0009__x0009_&lt;CTmsCopiaIdCargo /&gt;_x000d__x000a__x0009__x0009__x0009__x0009_&lt;CTmsCopiaIdNivel /&gt;_x000d__x000a__x0009__x0009__x0009__x0009_&lt;CTmsCopiaClase /&gt;_x000d__x000a__x0009__x0009__x0009__x0009_&lt;CTmsIdDocumentoCopia /&gt;_x000d__x000a__x0009__x0009__x0009__x0009_&lt;CTmsCopiaTSol /&gt;_x000d__x000a__x0009__x0009__x0009__x0009_&lt;CTmsCopiaIdTSol /&gt;_x000d__x000a__x0009__x0009__x0009__x0009_&lt;CTmsIdBloqueCopia /&gt;_x000d__x000a__x0009__x0009__x0009__x0009_&lt;IdentificadorCopia /&gt;_x000d__x000a__x0009__x0009__x0009_&lt;/TMS_COPIA&gt;_x000d__x000a__x0009__x0009_&lt;/NOMEMPRESACOPIA&gt;_x000d__x000a__x0009__x0009_&lt;TITULO_ANEXOS Bloque=&quot;true&quot; /&gt;_x000d__x000a__x0009__x0009_&lt;ANEXOS Bloque=&quot;true&quot;&gt;_x000d__x000a__x0009__x0009__x0009_&lt;Desea_Anexar /&gt;_x000d__x000a__x0009__x0009_&lt;/ANEXOS&gt;_x000d__x000a__x0009__x0009_&lt;TMS_DOCEXTERNO Bloque=&quot;true&quot;&gt;_x000d__x000a__x0009__x0009__x0009_&lt;CTmsUrlAnexo /&gt;_x000d__x000a__x0009__x0009__x0009_&lt;CTmsTipoDocumentoAnexo /&gt;_x000d__x000a__x0009__x0009__x0009_&lt;CTmsIDDocumentoAnexo /&gt;_x000d__x000a__x0009__x0009__x0009_&lt;CTmsIdBloqueAnexo /&gt;_x000d__x000a__x0009__x0009_&lt;/TMS_DOCEXTERNO&gt;_x000d__x000a__x0009__x0009_&lt;PIE Bloque=&quot;true&quot; /&gt;_x000d__x000a__x0009_&lt;/GDMemorando&gt;_x000d__x000a__x0009_&lt;registro_control&gt;_x000d__x000a__x0009__x0009_&lt;tipo_llamado asin=&quot;false&quot; /&gt;_x000d__x000a__x0009__x0009_&lt;Usuario&gt;_x000d__x000a__x0009__x0009__x0009_&lt;id_usuario/&gt;_x000d__x000a_            &lt;clave/&gt;_x000d__x000a_            &lt;ntlogin/&gt;_x000d__x000a__x0009__x0009_&lt;/Usuario&gt;_x000d__x000a__x0009__x0009_&lt;documento tipo_documento=&quot;320&quot; num_caracteres=&quot;0&quot;&gt;_x000d__x000a__x0009__x0009__x0009_&lt;id_documento /&gt;_x000d__x000a__x0009__x0009__x0009_&lt;NombreRegistro&gt;GDMemorando&lt;/NombreRegistro&gt;_x000d__x000a__x0009__x0009__x0009_&lt;id_xslGC&gt;462&lt;/id_xslGC&gt;_x000d__x000a__x0009__x0009_&lt;/documento&gt;_x000d__x000a__x0009__x0009_&lt;cliente&gt;_x000d__x000a__x0009__x0009__x0009_&lt;nit /&gt;_x000d__x000a__x0009__x0009_&lt;/cliente&gt;_x000d__x000a__x0009__x0009_&lt;solicitud&gt;_x000d__x000a__x0009__x0009__x0009_&lt;aplicativo/&gt;_x000d__x000a__x0009__x0009__x0009_&lt;id_solicitud /&gt;_x000d__x000a__x0009__x0009__x0009_&lt;url_respuesta /&gt;_x000d__x000a__x0009__x0009__x0009_&lt;id_usuario_remoto /&gt;_x000d__x000a__x0009__x0009__x0009_&lt;clave_usuario_remoto /&gt;_x000d__x000a__x0009__x0009_&lt;/solicitud&gt;_x000d__x000a__x0009__x0009_&lt;DocumentosAnexos&gt;_x000d__x000a__x0009__x0009__x0009_&lt;Anexos Tipo=&quot;FTP&quot; IdConfiguracion=&quot;0&quot; Ruta=&quot;&quot;&gt;_x000d__x000a__x0009__x0009__x0009__x0009_&lt;File/&gt;_x000d__x000a__x0009__x0009__x0009_&lt;/Anexos&gt;_x000d__x000a__x0009__x0009_&lt;/DocumentosAnexos&gt;_x000d__x000a__x0009_&lt;/registro_control&gt;_x000d__x000a_&lt;/TMS&gt;]]&gt;&lt;/XMLData&gt;&lt;/Formato&gt;&lt;/Formatos&gt;"/>
    <w:docVar w:name="C_TMS_URL_CodigoBarras" w:val="https://siapinc4.cancer.gov.co:443/SIAPINC/CodeBar/CodeBarDin.asp?t=CODE128&amp;al=36&amp;ah=214&amp;d="/>
    <w:docVar w:name="C_TMS_URL_WSRadicacion" w:val="https://siapinc4.cancer.gov.co:443/SIAPINC/ModuloWebService/WSRadicacion/WSRadicacion.asmx?wsdl"/>
    <w:docVar w:name="C_TMS_URL_WSRadicacion1" w:val="https://siapinc4.cancer.gov.co:443/TMS.INTEROPDOC.SIAPINC/ServiceInterop.svc?wsdl"/>
    <w:docVar w:name="C_TmsUrlUploadFileRadicado" w:val="https://siapinc4.cancer.gov.co:443/SIAPINC/moduloInterfaz/TWAIN/csRecibirArchivo.asp?IdDoc=@IdDoc@&amp;Usuario=@IdUsuario@&amp;Pagina=1&amp;TipoDoc=@IdTipoDoc@&amp;origen=TMSPDF&amp;filename=@FileName@"/>
    <w:docVar w:name="C_TMSXMLData" w:val="&lt;TMS&gt;_x000d__x000a__x0009_&lt;TMSPlantillaComunicacionesInterna&gt;_x000d__x000a__x0009__x0009_&lt;TOP Bloque=&quot;true&quot;/&gt;_x000d__x000a__x0009__x0009_&lt;TITULO_RADICACION Bloque=&quot;true&quot;/&gt;_x000d__x000a__x0009__x0009_&lt;TMS_RADICACION Bloque=&quot;true&quot;&gt;_x000d__x000a__x0009__x0009__x0009_&lt;CTmsRadicacion/&gt;_x000d__x000a__x0009__x0009__x0009_&lt;CTmsFechaRadicacion/&gt;_x000d__x000a__x0009__x0009_&lt;/TMS_RADICACION&gt;_x000d__x000a__x0009__x0009_&lt;TITULO_DESTINO Bloque=&quot;true&quot;/&gt;_x000d__x000a__x0009__x0009_&lt;NOMEMPRESA Bloque=&quot;true&quot;&gt;_x000d__x000a__x0009__x0009__x0009_&lt;id_division/&gt;_x000d__x000a__x0009__x0009__x0009_&lt;nom_division/&gt;_x000d__x000a__x0009__x0009__x0009_&lt;TMS_DESTINO Bloque=&quot;true&quot;&gt;_x000d__x000a__x0009__x0009__x0009__x0009_&lt;DestinoTratamiento/&gt;_x000d__x000a__x0009__x0009__x0009__x0009_&lt;CTmsDestinoUsuario/&gt;_x000d__x000a__x0009__x0009__x0009__x0009_&lt;CTmsDestinoCargo/&gt;_x000d__x000a__x0009__x0009__x0009__x0009_&lt;CTmsDestinoNivel/&gt;_x000d__x000a__x0009__x0009__x0009__x0009_&lt;CTmsDestinoIdUsuario/&gt;_x000d__x000a__x0009__x0009__x0009__x0009_&lt;CTmsDestinoIdCargo/&gt;_x000d__x000a__x0009__x0009__x0009__x0009_&lt;CTmsDestinoIdNivel/&gt;_x000d__x000a__x0009__x0009__x0009__x0009_&lt;CTmsClase/&gt;_x000d__x000a__x0009__x0009__x0009__x0009_&lt;CTmsIdDocumentoDestino/&gt;_x000d__x000a__x0009__x0009__x0009__x0009_&lt;CTmsDestinoTSol&gt;Correspondencia Oficial Interna&lt;/CTmsDestinoTSol&gt;_x000d__x000a__x0009__x0009__x0009__x0009_&lt;CTmsDestinoIdTSol&gt;&lt;/CTmsDestinoIdTSol&gt;_x000d__x000a__x0009__x0009__x0009__x0009_&lt;CTmsIdBloque/&gt;_x000d__x000a__x0009__x0009__x0009__x0009_&lt;Identificador/&gt;_x000d__x000a__x0009__x0009__x0009_&lt;/TMS_DESTINO&gt;_x000d__x000a__x0009__x0009_&lt;/NOMEMPRESA&gt;_x000d__x000a__x0009__x0009_&lt;TITULO_ORIGEN Bloque=&quot;true&quot;/&gt;_x000d__x000a__x0009__x0009_&lt;TMS_ORIGEN Bloque=&quot;true&quot;&gt;_x000d__x000a__x0009__x0009__x0009_&lt;OrigenTratamiento/&gt;_x000d__x000a__x0009__x0009__x0009_&lt;CTmsOrigenUsuario/&gt;_x000d__x000a__x0009__x0009__x0009_&lt;CTmsOrigenCargo/&gt;_x000d__x000a__x0009__x0009__x0009_&lt;CTmsOrigenNivel/&gt;_x000d__x000a__x0009__x0009__x0009_&lt;OrigenCiudad/&gt;_x000d__x000a__x0009__x0009__x0009_&lt;CTmsOrigenIdUsuario/&gt;_x000d__x000a__x0009__x0009__x0009_&lt;CTmsOrigenIdCargo/&gt;_x000d__x000a__x0009__x0009__x0009_&lt;CTmsOrigenIdNivel/&gt;_x000d__x000a__x0009__x0009__x0009_&lt;CTmsCreadorUsuario/&gt;_x000d__x000a__x0009__x0009__x0009_&lt;CTmsCreadorIdUsuario/&gt;_x000d__x000a__x0009__x0009__x0009_&lt;CTmsCreadorNivel/&gt;_x000d__x000a__x0009__x0009__x0009_&lt;CTmsCreadorIdNivel/&gt;_x000d__x000a__x0009__x0009__x0009_&lt;CTmsRadicadorUsuario/&gt;_x000d__x000a__x0009__x0009__x0009_&lt;CTmsRadicadorIdUsuario/&gt;_x000d__x000a__x0009__x0009__x0009_&lt;CTmsRadicadorNivel/&gt;_x000d__x000a__x0009__x0009__x0009_&lt;CTmsRadicadorIdNivel/&gt;_x000d__x000a__x0009__x0009__x0009_&lt;nomdivision/&gt;_x000d__x000a__x0009__x0009__x0009_&lt;iddivision/&gt;_x000d__x000a__x0009__x0009__x0009_&lt;IdentificadorRemitente/&gt;_x000d__x000a__x0009__x0009_&lt;/TMS_ORIGEN&gt;_x000d__x000a__x0009__x0009_&lt;TITULO_ASUNTO Bloque=&quot;true&quot;/&gt;_x000d__x000a__x0009__x0009_&lt;TMS_ASUNTO Bloque=&quot;true&quot;&gt;_x000d__x000a__x0009__x0009__x0009_&lt;CTmsAsunto/&gt;_x000d__x000a__x0009__x0009__x0009_&lt;Referencia/&gt;_x000d__x000a__x0009__x0009__x0009_&lt;FechaDocumento/&gt;_x000d__x000a__x0009__x0009__x0009_&lt;CTMSNumsRadicacion/&gt;_x000d__x000a__x0009__x0009__x0009_&lt;Folios/&gt;_x000d__x000a__x0009__x0009__x0009_&lt;Anexos/&gt;_x000d__x000a__x0009__x0009__x0009_&lt;AsuntoSolicitud/&gt;_x000d__x000a__x0009__x0009_&lt;/TMS_ASUNTO&gt;_x000d__x000a__x0009__x0009_&lt;TITULO_COPIA Bloque=&quot;true&quot;/&gt;_x000d__x000a__x0009__x0009_&lt;NOMEMPRESACOPIA Bloque=&quot;true&quot;&gt;_x000d__x000a__x0009__x0009__x0009_&lt;Nom_Division/&gt;_x000d__x000a__x0009__x0009__x0009_&lt;Id_Division/&gt;_x000d__x000a__x0009__x0009__x0009_&lt;TMS_COPIA Bloque=&quot;true&quot;&gt;_x000d__x000a__x0009__x0009__x0009__x0009_&lt;CopiaTratamiento/&gt;_x000d__x000a__x0009__x0009__x0009__x0009_&lt;CTmsCopiaUsuario/&gt;_x000d__x000a__x0009__x0009__x0009__x0009_&lt;CTmsCopiaCargo/&gt;_x000d__x000a__x0009__x0009__x0009__x0009_&lt;CTmsCopiaNivel/&gt;_x000d__x000a__x0009__x0009__x0009__x0009_&lt;CTmsCopiaIdUsuario/&gt;_x000d__x000a__x0009__x0009__x0009__x0009_&lt;CTmsCopiaIdCargo/&gt;_x000d__x000a__x0009__x0009__x0009__x0009_&lt;CTmsCopiaIdNivel/&gt;_x000d__x000a__x0009__x0009__x0009__x0009_&lt;CTmsCopiaClase/&gt;_x000d__x000a__x0009__x0009__x0009__x0009_&lt;CTmsIdDocumentoCopia/&gt;_x000d__x000a__x0009__x0009__x0009__x0009_&lt;CTmsCopiaTSol&gt;Correspondencia Oficial Interna&lt;/CTmsCopiaTSol&gt;_x000d__x000a__x0009__x0009__x0009__x0009_&lt;CTmsCopiaIdTSol&gt;&lt;/CTmsCopiaIdTSol&gt;_x000d__x000a__x0009__x0009__x0009__x0009_&lt;CTmsIdBloqueCopia/&gt;_x000d__x000a__x0009__x0009__x0009__x0009_&lt;IdentificadorCopia/&gt;_x000d__x000a__x0009__x0009__x0009_&lt;/TMS_COPIA&gt;_x000d__x000a__x0009__x0009_&lt;/NOMEMPRESACOPIA&gt;_x000d__x000a__x0009__x0009_&lt;TITULO_ANEXOS Bloque=&quot;true&quot;/&gt;_x000d__x000a__x0009__x0009_&lt;ANEXOS Bloque=&quot;true&quot;&gt;_x000d__x000a__x0009__x0009__x0009_&lt;Desea_Anexar/&gt;_x000d__x000a__x0009__x0009_&lt;/ANEXOS&gt;_x000d__x000a__x0009__x0009_&lt;TMS_DOCEXTERNO Bloque=&quot;true&quot;&gt;_x000d__x000a__x0009__x0009__x0009_&lt;CTmsUrlAnexo/&gt;_x000d__x000a__x0009__x0009__x0009_&lt;CTmsTipoDocumentoAnexo/&gt;_x000d__x000a__x0009__x0009__x0009_&lt;CTmsIDDocumentoAnexo/&gt;_x000d__x000a__x0009__x0009__x0009_&lt;CTmsIdBloqueAnexo/&gt;_x000d__x000a__x0009__x0009_&lt;/TMS_DOCEXTERNO&gt;_x000d__x000a__x0009__x0009_&lt;PIE Bloque=&quot;true&quot;/&gt;_x000d__x000a__x0009_&lt;/TMSPlantillaComunicacionesInterna&gt;_x000d__x000a__x0009_&lt;registro_control&gt;_x000d__x000a__x0009__x0009_&lt;tipo_llamado asin=&quot;false&quot;/&gt;_x000d__x000a__x0009__x0009_&lt;Usuario&gt;_x000d__x000a__x0009__x0009__x0009_&lt;id_usuario/&gt;_x000d__x000a__x0009__x0009__x0009_&lt;clave/&gt;_x000d__x000a__x0009__x0009_&lt;/Usuario&gt;_x000d__x000a__x0009__x0009_&lt;documento tipo_documento=&quot;319&quot; num_caracteres=&quot;0&quot;&gt;_x000d__x000a__x0009__x0009__x0009_&lt;id_documento/&gt;_x000d__x000a__x0009__x0009__x0009_&lt;NombreRegistro&gt;TMSPlantillaComunicacionesInterna&lt;/NombreRegistro&gt;_x000d__x000a__x0009__x0009__x0009_&lt;id_xslGC&gt;461&lt;/id_xslGC&gt;_x000d__x000a__x0009__x0009_&lt;/documento&gt;_x000d__x000a__x0009__x0009_&lt;cliente&gt;_x000d__x000a__x0009__x0009__x0009_&lt;nit/&gt;_x000d__x000a__x0009__x0009_&lt;/cliente&gt;_x000d__x000a__x0009__x0009_&lt;solicitud&gt;_x000d__x000a__x0009__x0009__x0009_&lt;aplicativo/&gt;_x000d__x000a__x0009__x0009__x0009_&lt;id_solicitud/&gt;_x000d__x000a__x0009__x0009__x0009_&lt;url_respuesta/&gt;_x000d__x000a__x0009__x0009__x0009_&lt;id_usuario_remoto/&gt;_x000d__x000a__x0009__x0009__x0009_&lt;clave_usuario_remoto/&gt;_x000d__x000a__x0009__x0009_&lt;/solicitud&gt;_x000d__x000a__x0009__x0009_&lt;DocumentosAnexos&gt;_x000d__x000a__x0009__x0009__x0009_&lt;Anexos Tipo=&quot;FTP&quot; IdConfiguracion=&quot;0&quot; Ruta=&quot;&quot;&gt;_x000d__x000a__x0009__x0009__x0009__x0009_&lt;File/&gt;_x000d__x000a__x0009__x0009__x0009_&lt;/Anexos&gt;_x000d__x000a__x0009__x0009_&lt;/DocumentosAnexos&gt;_x000d__x000a__x0009_&lt;/registro_control&gt;_x000d__x000a_&lt;/TMS&gt;"/>
    <w:docVar w:name="Clasificacion" w:val="Formato"/>
    <w:docVar w:name="CodigoVersion" w:val="Si"/>
    <w:docVar w:name="ControlCambios" w:val=" "/>
    <w:docVar w:name="ControlVersiones" w:val="Si"/>
    <w:docVar w:name="CTmsAlcanceAnexo" w:val=" "/>
    <w:docVar w:name="CTmsCodigo" w:val="DOC-P01-F-03"/>
    <w:docVar w:name="CTMSCODIGONIVELMAPA" w:val="DOC-P01-F-03"/>
    <w:docVar w:name="CTmsFormato" w:val="AUTORIZACIÓN DE CONSULTA DE TESIS Y TRABAJOS DE INVESTIGACIÓN"/>
    <w:docVar w:name="CTMSIDNIVELMAPA" w:val="39"/>
    <w:docVar w:name="CTmsIdResponsableProcedimiento" w:val="mjimenez"/>
    <w:docVar w:name="CTMSMapNormEsPDF" w:val=" "/>
    <w:docVar w:name="CTmsObjetivoAnexo" w:val=" "/>
    <w:docVar w:name="CTMSPieCodigo" w:val="DOC"/>
    <w:docVar w:name="CTMSPieNombre" w:val="DOCENCIA"/>
    <w:docVar w:name="CTMSRESPONSABLENIVELMAPA" w:val=" "/>
    <w:docVar w:name="CTmsResponsableProcedimiento" w:val="Magda Lorena Jimenez Castaño"/>
    <w:docVar w:name="CTmsVersion" w:val="3"/>
    <w:docVar w:name="CTmsVigencia" w:val="22-03-2024"/>
    <w:docVar w:name="DestinatarioCarta" w:val="&lt;DestinatarioCarta Bloque=&quot;true&quot;&gt;_x000d__x000a__x0009_&lt;TMS_PARANIVEL Bloque=&quot;true&quot;&gt;_x000d__x000a__x0009__x0009_&lt;Titulo_Para&gt;Señor&lt;/Titulo_Para&gt;_x000d__x000a__x0009__x0009_&lt;CTmsNombreDestinoExterno&gt;nom_firmante&lt;/CTmsNombreDestinoExterno&gt;_x000d__x000a__x0009__x0009_&lt;CTmsDireccion&gt;Direccion&lt;/CTmsDireccion&gt;_x000d__x000a__x0009__x0009_&lt;CiudadPara&gt;Ciudad - Cundinamarca&lt;/CiudadPara&gt;_x000d__x000a__x0009__x0009_&lt;Cargo_Destinatario&gt;nom_cargo&lt;/Cargo_Destinatario&gt;_x000d__x000a__x0009__x0009_&lt;PaisPara&gt;Colombia&lt;/PaisPara&gt;_x000d__x000a__x0009__x0009_&lt;id_cliente_vw&gt;&lt;/id_cliente_vw&gt;_x000d__x000a__x0009__x0009_&lt;CargoPara/&gt;_x000d__x000a__x0009__x0009_&lt;CTmsDestinoParaNivel1/&gt;_x000d__x000a__x0009__x0009_&lt;CTmsNombreOrganizacion&gt;nom_entidad&lt;/CTmsNombreOrganizacion&gt;_x000d__x000a__x0009_&lt;/TMS_PARANIVEL&gt;_x000d__x000a_&lt;/DestinatarioCarta&gt;_x000d__x000a_"/>
    <w:docVar w:name="DESTINO_LISTA_DISTRIBUCION" w:val="&lt;DESTINO_LISTA_DISTRIBUCION Bloque=&quot;true&quot;&gt;_x000d__x000a__x0009_&lt;EIngresarLista/&gt;_x000d__x000a__x0009_&lt;Lista_distribucion_ppal&gt;&lt;/Lista_distribucion_ppal&gt;_x000d__x000a__x0009_&lt;EListasDistribucion/&gt;_x000d__x000a_&lt;/DESTINO_LISTA_DISTRIBUCION&gt;"/>
    <w:docVar w:name="ElmAnexos" w:val="CtlLabelAnexo|Anexos"/>
    <w:docVar w:name="ElmCicloAprobacion" w:val="TextoAprobo|CtlLabelRevisor_ciclo|CtlRevisor_Ciclo|CtlLabelAprobador_ciclo|CtlAprobador_Ciclo"/>
    <w:docVar w:name="ElmCopia" w:val="CtlUsuariosCopia|CtlLabelCopia"/>
    <w:docVar w:name="ElmCopiaExterna" w:val="CtlUsuariosCopiaExterna|CtlLabelCopiaExterna"/>
    <w:docVar w:name="ElmFolios" w:val="Folios|CtlLabelFolios"/>
    <w:docVar w:name="ElmNumeroRadicacion" w:val="NumeroRadicacion"/>
    <w:docVar w:name="fntAnexos" w:val="Si"/>
    <w:docVar w:name="fntCicloAprobacion" w:val="Si"/>
    <w:docVar w:name="fntCopia" w:val="Si"/>
    <w:docVar w:name="fntCopiaExterna" w:val="Si"/>
    <w:docVar w:name="fntFolios" w:val="Si"/>
    <w:docVar w:name="fntNumeroRadicacion" w:val="Si"/>
    <w:docVar w:name="Fuentes" w:val="Arial"/>
    <w:docVar w:name="FuentesEspeciales" w:val="Arial"/>
    <w:docVar w:name="GenerarPDF" w:val="0"/>
    <w:docVar w:name="GuidActualizarEstadoDocumento" w:val="0750a61b-54b0-42fa-80cb-c558d94b0e4e"/>
    <w:docVar w:name="GuidAprobadoresciclo" w:val="3bf82800-9500-41f2-ae35-2ed2331b06f6"/>
    <w:docVar w:name="GuidBorrarDocumento" w:val="59841625-b8f4-46ae-b87d-3bec8f75dab4"/>
    <w:docVar w:name="GuidComentarios" w:val="df345435-dabe-4b59-a27c-0c005022f4f5"/>
    <w:docVar w:name="GuidConsultarDocumentoRelacionado" w:val="a971658c-d599-4da3-972f-fb24fbebb4b8"/>
    <w:docVar w:name="GuidConsultarMetadata" w:val="63c207bb-decc-4bef-bccf-b8fe44b92de2"/>
    <w:docVar w:name="GuidDetalleciclo" w:val="42018794-a9bf-48e6-9e2c-cf4617c6e1be"/>
    <w:docVar w:name="GuidQueryActualizarTituloUrl" w:val="24d517f2-65cf-40b6-b916-aa2f91254a97"/>
    <w:docVar w:name="GuidQueryCausasCicloAprobacion" w:val="67cf2560-335c-4d87-8d6e-3755ce435852"/>
    <w:docVar w:name="GuidQueryDataDocumento" w:val="9fe09e3b-e37a-4902-a6e0-26620ab2a35c"/>
    <w:docVar w:name="GuidQueryRadicacionRelacionada" w:val="99df4c44-3dfc-4dc2-9eff-8cccf7d3774b"/>
    <w:docVar w:name="GuidRevisoresciclo" w:val="6dcbfbb6-196d-4ed7-be30-ff311ba93337"/>
    <w:docVar w:name="GuidVariablesDocumento" w:val="f623f94f-dabc-4a73-84e6-c95c8e112667"/>
    <w:docVar w:name="IdClasificacion" w:val="3"/>
    <w:docVar w:name="IdNegCDDocumento" w:val="13463"/>
    <w:docVar w:name="IdNegCDDocumentoOficial" w:val=" "/>
    <w:docVar w:name="IdNivel" w:val="39"/>
    <w:docVar w:name="IdProcedimiento" w:val="524627"/>
    <w:docVar w:name="IdProceso" w:val="39"/>
    <w:docVar w:name="IdResponsableNivel" w:val="mjimenez"/>
    <w:docVar w:name="IdResponsableOYM" w:val="dapaez"/>
    <w:docVar w:name="IdResponsableProceso" w:val="mjimenez"/>
    <w:docVar w:name="IdTipoDocumento" w:val="454"/>
    <w:docVar w:name="ListaCausas" w:val="&lt;EntidadTMS xmlns=&quot;&quot;&gt;&lt;TablaTMS&gt;&lt;id_causa&gt;453&lt;/id_causa&gt;&lt;causa&gt;Ajustar&lt;/causa&gt;&lt;id_tipo_solicitudoriginar&gt;277&lt;/id_tipo_solicitudoriginar&gt;&lt;id_ciclo_aprobacion&gt;80&lt;/id_ciclo_aprobacion&gt;&lt;revisor_aprobador&gt;Aprobador&lt;/revisor_aprobador&gt;&lt;versionar_documento&gt;false&lt;/versionar_documento&gt;&lt;etapa_adhoc&gt;0&lt;/etapa_adhoc&gt;&lt;accion_ultima_etapa&gt;Publicar&lt;/accion_ultima_etapa&gt;&lt;causa_seleccionada&gt;Devolver&lt;/causa_seleccionada&gt;&lt;/TablaTMS&gt;&lt;TablaTMS&gt;&lt;id_causa&gt;454&lt;/id_causa&gt;&lt;causa&gt;Publicar&lt;/causa&gt;&lt;id_ciclo_aprobacion&gt;80&lt;/id_ciclo_aprobacion&gt;&lt;revisor_aprobador&gt;Aprobador&lt;/revisor_aprobador&gt;&lt;versionar_documento&gt;false&lt;/versionar_documento&gt;&lt;etapa_adhoc&gt;0&lt;/etapa_adhoc&gt;&lt;accion_ultima_etapa&gt;Publicar&lt;/accion_ultima_etapa&gt;&lt;causa_seleccionada&gt;Aprobado&lt;/causa_seleccionada&gt;&lt;/TablaTMS&gt;&lt;/EntidadTMS&gt;"/>
    <w:docVar w:name="nombre_titulo" w:val="nombre_titulo"/>
    <w:docVar w:name="NombreNivel" w:val="DOCENCIA"/>
    <w:docVar w:name="NOMEMPRESA" w:val="&lt;NOMEMPRESA Bloque=&quot;true&quot;&gt;_x000d__x000a__x0009_&lt;TMS_DESTINO Bloque=&quot;true&quot;&gt;_x000d__x000a__x0009__x0009_&lt;DestinoTratamiento/&gt;_x000d__x000a__x0009__x0009_&lt;CTmsDestinoUsuario&gt;&lt;/CTmsDestinoUsuario&gt;_x000d__x000a__x0009__x0009_&lt;CTmsDestinoCargo/&gt;_x000d__x000a__x0009__x0009_&lt;CTmsDestinoNivel&gt;&lt;/CTmsDestinoNivel&gt;_x000d__x000a__x0009__x0009_&lt;CTmsDestinoIdUsuario&gt;&lt;/CTmsDestinoIdUsuario&gt;_x000d__x000a__x0009__x0009_&lt;CTmsDestinoIdCargo/&gt;_x000d__x000a__x0009__x0009_&lt;CTmsDestinoIdNivel/&gt;_x000d__x000a__x0009__x0009_&lt;CTmsEsUsuarioInterno&gt;&lt;/CTmsEsUsuarioInterno&gt;_x000d__x000a__x0009__x0009_&lt;CTmsDireccion/&gt;_x000d__x000a__x0009__x0009_&lt;CTmsdepartamentociudad/&gt;_x000d__x000a__x0009_&lt;/TMS_DESTINO&gt;_x000d__x000a_&lt;/NOMEMPRESA&gt;_x000d__x000a_"/>
    <w:docVar w:name="NOMEMPRESACOPIA" w:val="&lt;NOMEMPRESACOPIA Bloque=&quot;true&quot;&gt;&lt;TMS_COPIA Bloque=&quot;true&quot;&gt;&lt;CTmsCopiaUsuario&gt;&lt;/CTmsCopiaUsuario&gt;&lt;CTmsCopiacargo&gt;&lt;/CTmsCopiacargo&gt;&lt;CTmsCopiaNivel&gt;&lt;/CTmsCopiaNivel&gt; &lt;CTmsCopiaIdUsuario&gt;&lt;/CTmsCopiaIdUsuario&gt;&lt;CTmsCopiaIdCargo&gt;&lt;/CTmsCopiaIdCargo&gt;&lt;CTmsCopiaIdNivel&gt;&lt;/CTmsCopiaIdNivel&gt;&lt;CTmsEsUsuarioInterno&gt;&lt;/CTmsEsUsuarioInterno&gt;&lt;/TMS_COPIA&gt;&lt;/NOMEMPRESACOPIA&gt;"/>
    <w:docVar w:name="NOMEMPRESACOPIAEXTERNA" w:val="&lt;NOMEMPRESACOPIAEXTERNA Bloque=&quot;true&quot;&gt;  &lt;TMS_COPIAEXTERNA Bloque=&quot;true&quot;&gt;        &lt;CTmsCopiaExtEntidad&gt;&lt;/CTmsCopiaExtEntidad&gt;     &lt;CTmsCopiaExtNombre&gt;&lt;/CTmsCopiaExtNombre&gt;       &lt;DireccionCopiaExt&gt;&lt;/DireccionCopiaExt&gt;     &lt;CiudadCopiaExterna&gt;&lt;/CiudadCopiaExterna&gt;       &lt;DepartamentoCopiaExterna&gt;&lt;/DepartamentoCopiaExterna&gt;       &lt;eExternos&gt;&lt;/eExternos&gt;     &lt;CTmsCopiaExtCargo&gt;&lt;/CTmsCopiaExtCargo&gt;     &lt;CTmsIdCopiaExt&gt;&lt;/CTmsIdCopiaExt&gt;       &lt;CTmsCopiaExt&gt;&lt;/CTmsCopiaExt&gt;       &lt;CTmsClaseCopiaExt&gt;&lt;/CTmsClaseCopiaExt&gt;     &lt;CTmsIdDocDestinoCopiaExt/&gt;     &lt;CTmsIdBloqueCopiaExt/&gt;     &lt;CTmsCopiaExtIdTSol/&gt;       &lt;DireccionCopiaExterna&gt;&lt;/DireccionCopiaExterna&gt;     &lt;Id_neg_copia_externa/&gt; &lt;/TMS_COPIAEXTERNA&gt;&lt;/NOMEMPRESACOPIAEXTERNA&gt;"/>
    <w:docVar w:name="PalabrasClave" w:val=" AUTORIZACION CONSULTA TESIS TRABAJOS INVESTIGACIÓN"/>
    <w:docVar w:name="PARRAFO1" w:val="PARRAFO1"/>
    <w:docVar w:name="PARRAFO2" w:val="PARRAFO2"/>
    <w:docVar w:name="Procedimiento" w:val="PROCEDIMIENTO PARA PROGRAMAS DOCENTES INSTITUCIONALES"/>
    <w:docVar w:name="Proceso" w:val="DOCENCIA"/>
    <w:docVar w:name="PwdWSGenerico" w:val="*.Superadmin"/>
    <w:docVar w:name="Tamano" w:val="11"/>
    <w:docVar w:name="TamanoEspeciales" w:val="7"/>
    <w:docVar w:name="TipoDestinatario" w:val="N"/>
    <w:docVar w:name="TipoDocumento" w:val="CD - Formato"/>
    <w:docVar w:name="TituloDocumento" w:val="AUTORIZACIÓN DE CONSULTA DE TESIS Y TRABAJOS DE INVESTIGACIÓN"/>
    <w:docVar w:name="TMS_ACTSOLICITUD" w:val="&lt;TMS_ACTSOLICITUD Bloque=&quot;true&quot;&gt;_x000d__x000a__x0009_&lt;CTMSActt_critico/&gt;_x000d__x000a__x0009_&lt;CTMSActvencimiento/&gt;_x000d__x000a__x0009_&lt;CTMSActid_plataforma/&gt;_x000d__x000a__x0009_&lt;CTMSActid_categoria/&gt;_x000d__x000a__x0009_&lt;CTMSActid_subcategoria/&gt;_x000d__x000a__x0009_&lt;CTMSActid_componente/&gt;_x000d__x000a__x0009_&lt;CTMSActdescripcion/&gt;_x000d__x000a__x0009_&lt;CTMSActencabezado/&gt;_x000d__x000a__x0009_&lt;CTMSActid_asignado/&gt;_x000d__x000a__x0009_&lt;CTMSActid_centro_costo_asignado/&gt;_x000d__x000a__x0009_&lt;CTMSActid_cliente/&gt;_x000d__x000a__x0009_&lt;CTMSActid_depto_asignado/&gt;_x000d__x000a__x0009_&lt;CTMSActid_estado/&gt;_x000d__x000a__x0009_&lt;CTMSActprioridad/&gt;_x000d__x000a__x0009_&lt;CTMSActseveridad/&gt;_x000d__x000a__x0009_&lt;CTMSActid_solicitud/&gt;_x000d__x000a__x0009_&lt;CTMSActcomentario/&gt;_x000d__x000a__x0009_&lt;CTMSActid_tipo_solicitud/&gt;_x000d__x000a__x0009_&lt;CTMSActid_origen/&gt;_x000d__x000a__x0009_&lt;CTMSActunidad/&gt;_x000d__x000a_&lt;/TMS_ACTSOLICITUD&gt;"/>
    <w:docVar w:name="TMS_ORIGEN" w:val="&lt;TMS_ORIGEN Bloque=&quot;true&quot;&gt;_x000d__x000a__x0009_&lt;OrigenTratamiento/&gt;_x000d__x000a__x0009_&lt;CTmsOrigenUsuario&gt;Nombre&lt;/CTmsOrigenUsuario&gt;_x000d__x000a__x0009_&lt;CTmsOrigenCargo&gt;nom_cargo_origen&lt;/CTmsOrigenCargo&gt;_x000d__x000a__x0009_&lt;CTmsOrigenNivel&gt;nom_depto&lt;/CTmsOrigenNivel&gt;_x000d__x000a__x0009_&lt;OrigenCiudad&gt;&lt;/OrigenCiudad&gt;_x000d__x000a__x0009_&lt;CTmsOrigenIdUsuario&gt;&lt;/CTmsOrigenIdUsuario&gt;_x000d__x000a__x0009_&lt;CTmsOrigenIdCargo&gt;&lt;/CTmsOrigenIdCargo&gt;_x000d__x000a__x0009_&lt;CTmsCreadorIdUsuario&gt;&lt;/CTmsCreadorIdUsuario&gt;_x000d__x000a__x0009_&lt;CTmsOrigenIdNivel&gt;&lt;/CTmsOrigenIdNivel&gt;_x000d__x000a_&lt;/TMS_ORIGEN&gt;_x000d__x000a_"/>
    <w:docVar w:name="TMSV_CONTROL_VERSION" w:val="&lt;TMSV_CONTROL_VERSION Bloque=&quot;true&quot;&gt;&lt;TMSV_ID_VERSION&gt;3&lt;/TMSV_ID_VERSION&gt;&lt;TMSV_FECHAINICIO_VIGENCIA/&gt;&lt;TMSV_FECHAFIN_VIGENCIA/&gt;&lt;TMSV_CODIGO_DOCUMENTAL/&gt;&lt;TMSV_DESCRIPCION_VERSION/&gt;&lt;/TMSV_CONTROL_VERSION&gt;"/>
    <w:docVar w:name="Tmsword_ciclo_aprobo" w:val="&lt;Tmsword_ciclo_aprobo Bloque=&quot;true&quot;&gt;&lt;Ctmsword_id_aprobo&gt;&lt;/Ctmsword_id_aprobo&gt;&lt;Ctmsword_aprobo&gt;&lt;/Ctmsword_aprobo&gt;&lt;/Tmsword_ciclo_aprobo&gt;_x000d__x000a_"/>
    <w:docVar w:name="Tmsword_ciclo_reviso" w:val="&lt;Tmsword_ciclo_reviso Bloque=&quot;true&quot;&gt;&lt;Ctmsword_id_reviso&gt;&lt;/Ctmsword_id_reviso&gt;&lt;Ctmsword_reviso&gt;&lt;/Ctmsword_reviso&gt;&lt;/Tmsword_ciclo_reviso&gt;_x000d__x000a_"/>
    <w:docVar w:name="UidWSGenerico" w:val="superadmin"/>
    <w:docVar w:name="UrlWSGenerico" w:val="https://siapinc4.cancer.gov.co:443/TMS.INTEGRATOR.SIAPINC/WSGenerico/ServiceTMS.svc?wsdl"/>
    <w:docVar w:name="VariableDos" w:val="Este campo contiene toda la información poblada del segundo registro"/>
    <w:docVar w:name="VariableTres" w:val="Este campo contiene toda la información poblada del tercer registro"/>
    <w:docVar w:name="VariableUno" w:val="Este campo contiene toda la información poblada del primer registro"/>
  </w:docVars>
  <w:rsids>
    <w:rsidRoot w:val="00EE5FD2"/>
    <w:rsid w:val="00004167"/>
    <w:rsid w:val="0000705A"/>
    <w:rsid w:val="00012A95"/>
    <w:rsid w:val="000148D7"/>
    <w:rsid w:val="00014A1D"/>
    <w:rsid w:val="00016718"/>
    <w:rsid w:val="00022912"/>
    <w:rsid w:val="00024100"/>
    <w:rsid w:val="00025E75"/>
    <w:rsid w:val="00026502"/>
    <w:rsid w:val="00032CBD"/>
    <w:rsid w:val="00033D0D"/>
    <w:rsid w:val="00035B96"/>
    <w:rsid w:val="00036B1A"/>
    <w:rsid w:val="00036C38"/>
    <w:rsid w:val="00040E6A"/>
    <w:rsid w:val="0004443F"/>
    <w:rsid w:val="00051937"/>
    <w:rsid w:val="000533FF"/>
    <w:rsid w:val="00053E12"/>
    <w:rsid w:val="00054583"/>
    <w:rsid w:val="00056DAA"/>
    <w:rsid w:val="00061808"/>
    <w:rsid w:val="00062C83"/>
    <w:rsid w:val="000642D3"/>
    <w:rsid w:val="00076145"/>
    <w:rsid w:val="00081D1D"/>
    <w:rsid w:val="000903F2"/>
    <w:rsid w:val="000A2A40"/>
    <w:rsid w:val="000A37BC"/>
    <w:rsid w:val="000A5883"/>
    <w:rsid w:val="000A5FB8"/>
    <w:rsid w:val="000B55BA"/>
    <w:rsid w:val="000B5C69"/>
    <w:rsid w:val="000B7690"/>
    <w:rsid w:val="000C538A"/>
    <w:rsid w:val="000D16A5"/>
    <w:rsid w:val="000D5B4B"/>
    <w:rsid w:val="000D6B1A"/>
    <w:rsid w:val="000E0A4F"/>
    <w:rsid w:val="000E2775"/>
    <w:rsid w:val="000E2A48"/>
    <w:rsid w:val="000E31C0"/>
    <w:rsid w:val="000E3FF0"/>
    <w:rsid w:val="000E5E3E"/>
    <w:rsid w:val="000F17FF"/>
    <w:rsid w:val="000F543B"/>
    <w:rsid w:val="00100F01"/>
    <w:rsid w:val="00101742"/>
    <w:rsid w:val="00101B87"/>
    <w:rsid w:val="00104D7D"/>
    <w:rsid w:val="00105E50"/>
    <w:rsid w:val="00111287"/>
    <w:rsid w:val="00111FCF"/>
    <w:rsid w:val="00114BD8"/>
    <w:rsid w:val="0012130E"/>
    <w:rsid w:val="00124201"/>
    <w:rsid w:val="001301CF"/>
    <w:rsid w:val="00131FE9"/>
    <w:rsid w:val="00132294"/>
    <w:rsid w:val="0013306F"/>
    <w:rsid w:val="0014221F"/>
    <w:rsid w:val="00145927"/>
    <w:rsid w:val="00147E45"/>
    <w:rsid w:val="00150E9F"/>
    <w:rsid w:val="00156659"/>
    <w:rsid w:val="001573D4"/>
    <w:rsid w:val="00162C84"/>
    <w:rsid w:val="00166E9B"/>
    <w:rsid w:val="0016710F"/>
    <w:rsid w:val="00170070"/>
    <w:rsid w:val="00170496"/>
    <w:rsid w:val="00176F43"/>
    <w:rsid w:val="00177C78"/>
    <w:rsid w:val="00180181"/>
    <w:rsid w:val="00182D9C"/>
    <w:rsid w:val="0018582F"/>
    <w:rsid w:val="001866D6"/>
    <w:rsid w:val="00196099"/>
    <w:rsid w:val="001A0A1F"/>
    <w:rsid w:val="001A3788"/>
    <w:rsid w:val="001A79FB"/>
    <w:rsid w:val="001C2B82"/>
    <w:rsid w:val="001C4EF2"/>
    <w:rsid w:val="001C6591"/>
    <w:rsid w:val="001D16BF"/>
    <w:rsid w:val="001E0E15"/>
    <w:rsid w:val="001F2CA5"/>
    <w:rsid w:val="001F339D"/>
    <w:rsid w:val="001F4384"/>
    <w:rsid w:val="00201487"/>
    <w:rsid w:val="00202326"/>
    <w:rsid w:val="00206B18"/>
    <w:rsid w:val="00210381"/>
    <w:rsid w:val="00211940"/>
    <w:rsid w:val="0021538D"/>
    <w:rsid w:val="0022623E"/>
    <w:rsid w:val="00230B8F"/>
    <w:rsid w:val="00231C7F"/>
    <w:rsid w:val="0023240D"/>
    <w:rsid w:val="002378C9"/>
    <w:rsid w:val="00242097"/>
    <w:rsid w:val="002439F0"/>
    <w:rsid w:val="002460A9"/>
    <w:rsid w:val="00247C91"/>
    <w:rsid w:val="002504AE"/>
    <w:rsid w:val="00250B56"/>
    <w:rsid w:val="00257CB4"/>
    <w:rsid w:val="0026525C"/>
    <w:rsid w:val="00265669"/>
    <w:rsid w:val="00267848"/>
    <w:rsid w:val="002730FA"/>
    <w:rsid w:val="00274966"/>
    <w:rsid w:val="002763EE"/>
    <w:rsid w:val="00292E4D"/>
    <w:rsid w:val="002939A9"/>
    <w:rsid w:val="00296FE3"/>
    <w:rsid w:val="002A5D59"/>
    <w:rsid w:val="002A7C14"/>
    <w:rsid w:val="002B155C"/>
    <w:rsid w:val="002C3C8A"/>
    <w:rsid w:val="002C6091"/>
    <w:rsid w:val="002D04A7"/>
    <w:rsid w:val="002E2347"/>
    <w:rsid w:val="002F0FE0"/>
    <w:rsid w:val="002F2876"/>
    <w:rsid w:val="003010D2"/>
    <w:rsid w:val="003011CD"/>
    <w:rsid w:val="0030129C"/>
    <w:rsid w:val="0030200E"/>
    <w:rsid w:val="00306126"/>
    <w:rsid w:val="003076BD"/>
    <w:rsid w:val="00310D07"/>
    <w:rsid w:val="00313C45"/>
    <w:rsid w:val="00316317"/>
    <w:rsid w:val="00320DD5"/>
    <w:rsid w:val="003257F3"/>
    <w:rsid w:val="00327781"/>
    <w:rsid w:val="0033022B"/>
    <w:rsid w:val="00334D70"/>
    <w:rsid w:val="00337AEA"/>
    <w:rsid w:val="00340B5D"/>
    <w:rsid w:val="00340F13"/>
    <w:rsid w:val="00341930"/>
    <w:rsid w:val="00341D2A"/>
    <w:rsid w:val="00341D51"/>
    <w:rsid w:val="00343A55"/>
    <w:rsid w:val="00344D9F"/>
    <w:rsid w:val="00345995"/>
    <w:rsid w:val="0035050B"/>
    <w:rsid w:val="00355D40"/>
    <w:rsid w:val="00360A1D"/>
    <w:rsid w:val="0036179A"/>
    <w:rsid w:val="003647B6"/>
    <w:rsid w:val="00366056"/>
    <w:rsid w:val="003676B9"/>
    <w:rsid w:val="00367A89"/>
    <w:rsid w:val="003720EC"/>
    <w:rsid w:val="003745CB"/>
    <w:rsid w:val="00377D0E"/>
    <w:rsid w:val="00385EE6"/>
    <w:rsid w:val="00386CBA"/>
    <w:rsid w:val="0039237D"/>
    <w:rsid w:val="003A0B51"/>
    <w:rsid w:val="003A0CBC"/>
    <w:rsid w:val="003A4535"/>
    <w:rsid w:val="003B3324"/>
    <w:rsid w:val="003B6BD3"/>
    <w:rsid w:val="003C0A38"/>
    <w:rsid w:val="003C2457"/>
    <w:rsid w:val="003C2FD3"/>
    <w:rsid w:val="003C61D2"/>
    <w:rsid w:val="003D528C"/>
    <w:rsid w:val="003E4E6D"/>
    <w:rsid w:val="003F0477"/>
    <w:rsid w:val="003F07D6"/>
    <w:rsid w:val="003F3BA5"/>
    <w:rsid w:val="003F7B06"/>
    <w:rsid w:val="00402608"/>
    <w:rsid w:val="0041564E"/>
    <w:rsid w:val="004160F6"/>
    <w:rsid w:val="00417F7D"/>
    <w:rsid w:val="004264A1"/>
    <w:rsid w:val="00432035"/>
    <w:rsid w:val="00437BE8"/>
    <w:rsid w:val="00440F24"/>
    <w:rsid w:val="0044441F"/>
    <w:rsid w:val="00445032"/>
    <w:rsid w:val="00446EE2"/>
    <w:rsid w:val="00450695"/>
    <w:rsid w:val="00452A82"/>
    <w:rsid w:val="0046467C"/>
    <w:rsid w:val="00466304"/>
    <w:rsid w:val="00470B57"/>
    <w:rsid w:val="00477592"/>
    <w:rsid w:val="004858A6"/>
    <w:rsid w:val="004869B6"/>
    <w:rsid w:val="00492944"/>
    <w:rsid w:val="00497CDA"/>
    <w:rsid w:val="004A0FE7"/>
    <w:rsid w:val="004A15A8"/>
    <w:rsid w:val="004A3A9F"/>
    <w:rsid w:val="004B5021"/>
    <w:rsid w:val="004B5382"/>
    <w:rsid w:val="004B7068"/>
    <w:rsid w:val="004B7F25"/>
    <w:rsid w:val="004C4C8D"/>
    <w:rsid w:val="004C4F75"/>
    <w:rsid w:val="004D23B1"/>
    <w:rsid w:val="004E166E"/>
    <w:rsid w:val="004E50F7"/>
    <w:rsid w:val="004E7367"/>
    <w:rsid w:val="004F047D"/>
    <w:rsid w:val="004F15D8"/>
    <w:rsid w:val="004F1CA6"/>
    <w:rsid w:val="004F31DE"/>
    <w:rsid w:val="004F5352"/>
    <w:rsid w:val="004F6601"/>
    <w:rsid w:val="00500A11"/>
    <w:rsid w:val="00502669"/>
    <w:rsid w:val="00504FC9"/>
    <w:rsid w:val="00512CFE"/>
    <w:rsid w:val="00515A22"/>
    <w:rsid w:val="00516417"/>
    <w:rsid w:val="00516E41"/>
    <w:rsid w:val="00521B16"/>
    <w:rsid w:val="00522F3E"/>
    <w:rsid w:val="0054154D"/>
    <w:rsid w:val="0054247D"/>
    <w:rsid w:val="005442E9"/>
    <w:rsid w:val="005460E3"/>
    <w:rsid w:val="0054613B"/>
    <w:rsid w:val="0054630B"/>
    <w:rsid w:val="005473FD"/>
    <w:rsid w:val="005515FB"/>
    <w:rsid w:val="005522C0"/>
    <w:rsid w:val="00552984"/>
    <w:rsid w:val="00560654"/>
    <w:rsid w:val="00566F81"/>
    <w:rsid w:val="00567124"/>
    <w:rsid w:val="00571A8D"/>
    <w:rsid w:val="00573A2D"/>
    <w:rsid w:val="00573B72"/>
    <w:rsid w:val="00575059"/>
    <w:rsid w:val="005804E3"/>
    <w:rsid w:val="00581F35"/>
    <w:rsid w:val="00583AF7"/>
    <w:rsid w:val="005907DE"/>
    <w:rsid w:val="00593900"/>
    <w:rsid w:val="00596B39"/>
    <w:rsid w:val="005A3368"/>
    <w:rsid w:val="005A4FC2"/>
    <w:rsid w:val="005B23DB"/>
    <w:rsid w:val="005B6476"/>
    <w:rsid w:val="005C0C0B"/>
    <w:rsid w:val="005C1887"/>
    <w:rsid w:val="005C3FF1"/>
    <w:rsid w:val="005C485C"/>
    <w:rsid w:val="005C5197"/>
    <w:rsid w:val="005C580A"/>
    <w:rsid w:val="005C646D"/>
    <w:rsid w:val="005C74EA"/>
    <w:rsid w:val="005D0C26"/>
    <w:rsid w:val="005D27F5"/>
    <w:rsid w:val="005D6A24"/>
    <w:rsid w:val="005D752A"/>
    <w:rsid w:val="005E09B5"/>
    <w:rsid w:val="005E3916"/>
    <w:rsid w:val="005E5269"/>
    <w:rsid w:val="005F1550"/>
    <w:rsid w:val="005F3159"/>
    <w:rsid w:val="005F5943"/>
    <w:rsid w:val="005F5C50"/>
    <w:rsid w:val="00600684"/>
    <w:rsid w:val="0060202A"/>
    <w:rsid w:val="00604C1A"/>
    <w:rsid w:val="00605936"/>
    <w:rsid w:val="00605C94"/>
    <w:rsid w:val="0060789A"/>
    <w:rsid w:val="00607E9E"/>
    <w:rsid w:val="00610C91"/>
    <w:rsid w:val="006129FF"/>
    <w:rsid w:val="00613CD1"/>
    <w:rsid w:val="00614EEB"/>
    <w:rsid w:val="0061569A"/>
    <w:rsid w:val="00620698"/>
    <w:rsid w:val="0062570F"/>
    <w:rsid w:val="0062603C"/>
    <w:rsid w:val="00627041"/>
    <w:rsid w:val="00633198"/>
    <w:rsid w:val="00636821"/>
    <w:rsid w:val="00637781"/>
    <w:rsid w:val="00641B72"/>
    <w:rsid w:val="00647EB7"/>
    <w:rsid w:val="00651863"/>
    <w:rsid w:val="00656472"/>
    <w:rsid w:val="0066295D"/>
    <w:rsid w:val="00665B82"/>
    <w:rsid w:val="006711E1"/>
    <w:rsid w:val="00675365"/>
    <w:rsid w:val="00675E8B"/>
    <w:rsid w:val="006820F8"/>
    <w:rsid w:val="006827FC"/>
    <w:rsid w:val="006867FA"/>
    <w:rsid w:val="00686EFB"/>
    <w:rsid w:val="00694F4F"/>
    <w:rsid w:val="00695064"/>
    <w:rsid w:val="006A147C"/>
    <w:rsid w:val="006A3285"/>
    <w:rsid w:val="006A341F"/>
    <w:rsid w:val="006C38C3"/>
    <w:rsid w:val="006C437A"/>
    <w:rsid w:val="006C47A7"/>
    <w:rsid w:val="006C6E3D"/>
    <w:rsid w:val="006C7259"/>
    <w:rsid w:val="006C7F7B"/>
    <w:rsid w:val="006D161F"/>
    <w:rsid w:val="006D2091"/>
    <w:rsid w:val="006D22ED"/>
    <w:rsid w:val="006D4729"/>
    <w:rsid w:val="006E2AA0"/>
    <w:rsid w:val="006E4DC2"/>
    <w:rsid w:val="006E6DCC"/>
    <w:rsid w:val="006F0896"/>
    <w:rsid w:val="006F254A"/>
    <w:rsid w:val="006F43A6"/>
    <w:rsid w:val="006F4677"/>
    <w:rsid w:val="007049C8"/>
    <w:rsid w:val="00705C71"/>
    <w:rsid w:val="007101A6"/>
    <w:rsid w:val="00712601"/>
    <w:rsid w:val="007129B8"/>
    <w:rsid w:val="00714F28"/>
    <w:rsid w:val="00722326"/>
    <w:rsid w:val="0072608B"/>
    <w:rsid w:val="0073410C"/>
    <w:rsid w:val="00741B60"/>
    <w:rsid w:val="00746D83"/>
    <w:rsid w:val="007506E2"/>
    <w:rsid w:val="00752848"/>
    <w:rsid w:val="00753E8F"/>
    <w:rsid w:val="00764506"/>
    <w:rsid w:val="007646F0"/>
    <w:rsid w:val="0077208E"/>
    <w:rsid w:val="007740F0"/>
    <w:rsid w:val="00774A59"/>
    <w:rsid w:val="00774AFF"/>
    <w:rsid w:val="00781072"/>
    <w:rsid w:val="0078478F"/>
    <w:rsid w:val="00790575"/>
    <w:rsid w:val="00794945"/>
    <w:rsid w:val="00796E63"/>
    <w:rsid w:val="0079795F"/>
    <w:rsid w:val="007A074A"/>
    <w:rsid w:val="007A1229"/>
    <w:rsid w:val="007A5057"/>
    <w:rsid w:val="007A712E"/>
    <w:rsid w:val="007A7C5A"/>
    <w:rsid w:val="007B2F86"/>
    <w:rsid w:val="007B3016"/>
    <w:rsid w:val="007B407F"/>
    <w:rsid w:val="007B7171"/>
    <w:rsid w:val="007C34A5"/>
    <w:rsid w:val="007C4F68"/>
    <w:rsid w:val="007C7ABA"/>
    <w:rsid w:val="007C7F18"/>
    <w:rsid w:val="007D2A39"/>
    <w:rsid w:val="007D34C0"/>
    <w:rsid w:val="007D520E"/>
    <w:rsid w:val="007D5A5A"/>
    <w:rsid w:val="007E1279"/>
    <w:rsid w:val="007E22A1"/>
    <w:rsid w:val="007E7DA8"/>
    <w:rsid w:val="007E7EF2"/>
    <w:rsid w:val="007F4283"/>
    <w:rsid w:val="008049DA"/>
    <w:rsid w:val="0080746A"/>
    <w:rsid w:val="008077BF"/>
    <w:rsid w:val="00812B91"/>
    <w:rsid w:val="00813FC3"/>
    <w:rsid w:val="00817E13"/>
    <w:rsid w:val="00823CD8"/>
    <w:rsid w:val="00824A1D"/>
    <w:rsid w:val="0082526F"/>
    <w:rsid w:val="0083144F"/>
    <w:rsid w:val="00840D6F"/>
    <w:rsid w:val="00842B5C"/>
    <w:rsid w:val="00842C85"/>
    <w:rsid w:val="00845011"/>
    <w:rsid w:val="008466A4"/>
    <w:rsid w:val="00847B59"/>
    <w:rsid w:val="00850189"/>
    <w:rsid w:val="00855D7E"/>
    <w:rsid w:val="008650DA"/>
    <w:rsid w:val="00872367"/>
    <w:rsid w:val="00872D08"/>
    <w:rsid w:val="008815BC"/>
    <w:rsid w:val="008815EA"/>
    <w:rsid w:val="008853F2"/>
    <w:rsid w:val="00885814"/>
    <w:rsid w:val="00892C92"/>
    <w:rsid w:val="0089720A"/>
    <w:rsid w:val="008A0487"/>
    <w:rsid w:val="008B1E08"/>
    <w:rsid w:val="008B687F"/>
    <w:rsid w:val="008B6D71"/>
    <w:rsid w:val="008B6E6B"/>
    <w:rsid w:val="008C1D77"/>
    <w:rsid w:val="008C2829"/>
    <w:rsid w:val="008C33DB"/>
    <w:rsid w:val="008C3665"/>
    <w:rsid w:val="008D35DB"/>
    <w:rsid w:val="008D4C72"/>
    <w:rsid w:val="008D565D"/>
    <w:rsid w:val="008D580F"/>
    <w:rsid w:val="008D69EF"/>
    <w:rsid w:val="008E31B1"/>
    <w:rsid w:val="008E34ED"/>
    <w:rsid w:val="008E52F0"/>
    <w:rsid w:val="008E7062"/>
    <w:rsid w:val="008E75B7"/>
    <w:rsid w:val="008E77E8"/>
    <w:rsid w:val="008F166D"/>
    <w:rsid w:val="008F196A"/>
    <w:rsid w:val="00910E67"/>
    <w:rsid w:val="009115E5"/>
    <w:rsid w:val="0091312B"/>
    <w:rsid w:val="009137B7"/>
    <w:rsid w:val="009143DF"/>
    <w:rsid w:val="00916853"/>
    <w:rsid w:val="00921621"/>
    <w:rsid w:val="0093016F"/>
    <w:rsid w:val="0093184C"/>
    <w:rsid w:val="00931ADF"/>
    <w:rsid w:val="009337BC"/>
    <w:rsid w:val="00934F34"/>
    <w:rsid w:val="009355AA"/>
    <w:rsid w:val="00941ECB"/>
    <w:rsid w:val="0094373B"/>
    <w:rsid w:val="009638FD"/>
    <w:rsid w:val="00963EFA"/>
    <w:rsid w:val="00965C4C"/>
    <w:rsid w:val="00973610"/>
    <w:rsid w:val="00976FE2"/>
    <w:rsid w:val="00977B50"/>
    <w:rsid w:val="00980205"/>
    <w:rsid w:val="00980FE2"/>
    <w:rsid w:val="00981237"/>
    <w:rsid w:val="00986240"/>
    <w:rsid w:val="00986B40"/>
    <w:rsid w:val="009921E8"/>
    <w:rsid w:val="00995304"/>
    <w:rsid w:val="00995A32"/>
    <w:rsid w:val="0099602A"/>
    <w:rsid w:val="009968C3"/>
    <w:rsid w:val="009A3544"/>
    <w:rsid w:val="009A7D84"/>
    <w:rsid w:val="009B4F2E"/>
    <w:rsid w:val="009B695C"/>
    <w:rsid w:val="009C0242"/>
    <w:rsid w:val="009C03F5"/>
    <w:rsid w:val="009C4433"/>
    <w:rsid w:val="009C4B6F"/>
    <w:rsid w:val="009C67A5"/>
    <w:rsid w:val="009C7268"/>
    <w:rsid w:val="009D1A2C"/>
    <w:rsid w:val="009D282A"/>
    <w:rsid w:val="009D4BFD"/>
    <w:rsid w:val="009D53E8"/>
    <w:rsid w:val="009E237B"/>
    <w:rsid w:val="009E48A7"/>
    <w:rsid w:val="009E51C7"/>
    <w:rsid w:val="009E69DE"/>
    <w:rsid w:val="009E7897"/>
    <w:rsid w:val="009F1B4F"/>
    <w:rsid w:val="009F5708"/>
    <w:rsid w:val="009F59CD"/>
    <w:rsid w:val="009F70BC"/>
    <w:rsid w:val="009F732B"/>
    <w:rsid w:val="009F7B7E"/>
    <w:rsid w:val="00A03AF7"/>
    <w:rsid w:val="00A12F68"/>
    <w:rsid w:val="00A16993"/>
    <w:rsid w:val="00A16E70"/>
    <w:rsid w:val="00A17C77"/>
    <w:rsid w:val="00A30394"/>
    <w:rsid w:val="00A33B8A"/>
    <w:rsid w:val="00A33C52"/>
    <w:rsid w:val="00A50CEB"/>
    <w:rsid w:val="00A50D40"/>
    <w:rsid w:val="00A54483"/>
    <w:rsid w:val="00A64ADF"/>
    <w:rsid w:val="00A667FC"/>
    <w:rsid w:val="00A67EF9"/>
    <w:rsid w:val="00A739D9"/>
    <w:rsid w:val="00A776BA"/>
    <w:rsid w:val="00A80462"/>
    <w:rsid w:val="00A86006"/>
    <w:rsid w:val="00A879C3"/>
    <w:rsid w:val="00A87C8A"/>
    <w:rsid w:val="00A90619"/>
    <w:rsid w:val="00AA3C77"/>
    <w:rsid w:val="00AA4AF8"/>
    <w:rsid w:val="00AB2DF5"/>
    <w:rsid w:val="00AB3792"/>
    <w:rsid w:val="00AB3955"/>
    <w:rsid w:val="00AC3811"/>
    <w:rsid w:val="00AD1B62"/>
    <w:rsid w:val="00AD2737"/>
    <w:rsid w:val="00AE496A"/>
    <w:rsid w:val="00AE638E"/>
    <w:rsid w:val="00AF003E"/>
    <w:rsid w:val="00AF27B3"/>
    <w:rsid w:val="00AF31C4"/>
    <w:rsid w:val="00AF333F"/>
    <w:rsid w:val="00AF5A7F"/>
    <w:rsid w:val="00B007E6"/>
    <w:rsid w:val="00B00C29"/>
    <w:rsid w:val="00B0247F"/>
    <w:rsid w:val="00B031B2"/>
    <w:rsid w:val="00B17494"/>
    <w:rsid w:val="00B2546C"/>
    <w:rsid w:val="00B25BA8"/>
    <w:rsid w:val="00B30184"/>
    <w:rsid w:val="00B314C5"/>
    <w:rsid w:val="00B3419F"/>
    <w:rsid w:val="00B3744E"/>
    <w:rsid w:val="00B4010A"/>
    <w:rsid w:val="00B44436"/>
    <w:rsid w:val="00B461BC"/>
    <w:rsid w:val="00B46D2D"/>
    <w:rsid w:val="00B50E1C"/>
    <w:rsid w:val="00B5116B"/>
    <w:rsid w:val="00B515D9"/>
    <w:rsid w:val="00B52A46"/>
    <w:rsid w:val="00B556CA"/>
    <w:rsid w:val="00B60FBE"/>
    <w:rsid w:val="00B62F5B"/>
    <w:rsid w:val="00B63CCB"/>
    <w:rsid w:val="00B66163"/>
    <w:rsid w:val="00B72C0D"/>
    <w:rsid w:val="00B73B6F"/>
    <w:rsid w:val="00B7412B"/>
    <w:rsid w:val="00B748BB"/>
    <w:rsid w:val="00B763A5"/>
    <w:rsid w:val="00B81E1A"/>
    <w:rsid w:val="00B84715"/>
    <w:rsid w:val="00B902DA"/>
    <w:rsid w:val="00B93F5C"/>
    <w:rsid w:val="00BA11F7"/>
    <w:rsid w:val="00BA7447"/>
    <w:rsid w:val="00BB104C"/>
    <w:rsid w:val="00BB1329"/>
    <w:rsid w:val="00BB33E6"/>
    <w:rsid w:val="00BB7271"/>
    <w:rsid w:val="00BC0B76"/>
    <w:rsid w:val="00BC41EC"/>
    <w:rsid w:val="00BC7093"/>
    <w:rsid w:val="00BC70F4"/>
    <w:rsid w:val="00BC7352"/>
    <w:rsid w:val="00BC7BF3"/>
    <w:rsid w:val="00BD1DE9"/>
    <w:rsid w:val="00BD40CE"/>
    <w:rsid w:val="00BD6305"/>
    <w:rsid w:val="00BD7323"/>
    <w:rsid w:val="00BE1303"/>
    <w:rsid w:val="00BE2718"/>
    <w:rsid w:val="00BE2FA5"/>
    <w:rsid w:val="00BE4378"/>
    <w:rsid w:val="00BF03BE"/>
    <w:rsid w:val="00BF0494"/>
    <w:rsid w:val="00BF78D2"/>
    <w:rsid w:val="00C00B78"/>
    <w:rsid w:val="00C04002"/>
    <w:rsid w:val="00C070E9"/>
    <w:rsid w:val="00C077C7"/>
    <w:rsid w:val="00C078E4"/>
    <w:rsid w:val="00C07D9A"/>
    <w:rsid w:val="00C1619E"/>
    <w:rsid w:val="00C16455"/>
    <w:rsid w:val="00C1732C"/>
    <w:rsid w:val="00C23169"/>
    <w:rsid w:val="00C329B8"/>
    <w:rsid w:val="00C3374E"/>
    <w:rsid w:val="00C34292"/>
    <w:rsid w:val="00C34833"/>
    <w:rsid w:val="00C358D4"/>
    <w:rsid w:val="00C364F9"/>
    <w:rsid w:val="00C37C8C"/>
    <w:rsid w:val="00C44571"/>
    <w:rsid w:val="00C50247"/>
    <w:rsid w:val="00C602C6"/>
    <w:rsid w:val="00C6375F"/>
    <w:rsid w:val="00C70B01"/>
    <w:rsid w:val="00C71340"/>
    <w:rsid w:val="00C71A4D"/>
    <w:rsid w:val="00C71CE9"/>
    <w:rsid w:val="00C74660"/>
    <w:rsid w:val="00C74B4F"/>
    <w:rsid w:val="00C80462"/>
    <w:rsid w:val="00C80910"/>
    <w:rsid w:val="00C85E4B"/>
    <w:rsid w:val="00C93AC5"/>
    <w:rsid w:val="00C96748"/>
    <w:rsid w:val="00CA2779"/>
    <w:rsid w:val="00CA354F"/>
    <w:rsid w:val="00CA4125"/>
    <w:rsid w:val="00CB320D"/>
    <w:rsid w:val="00CB4506"/>
    <w:rsid w:val="00CC352D"/>
    <w:rsid w:val="00CC6D91"/>
    <w:rsid w:val="00CE13FB"/>
    <w:rsid w:val="00CE2B2F"/>
    <w:rsid w:val="00CE350A"/>
    <w:rsid w:val="00CE4818"/>
    <w:rsid w:val="00CF0F4B"/>
    <w:rsid w:val="00CF1785"/>
    <w:rsid w:val="00D01428"/>
    <w:rsid w:val="00D02CAB"/>
    <w:rsid w:val="00D0458B"/>
    <w:rsid w:val="00D056A5"/>
    <w:rsid w:val="00D05D39"/>
    <w:rsid w:val="00D14C3C"/>
    <w:rsid w:val="00D17C96"/>
    <w:rsid w:val="00D22CE8"/>
    <w:rsid w:val="00D32747"/>
    <w:rsid w:val="00D363D4"/>
    <w:rsid w:val="00D4062C"/>
    <w:rsid w:val="00D445EC"/>
    <w:rsid w:val="00D44C35"/>
    <w:rsid w:val="00D44DA5"/>
    <w:rsid w:val="00D4672B"/>
    <w:rsid w:val="00D47E7B"/>
    <w:rsid w:val="00D56CA0"/>
    <w:rsid w:val="00D61146"/>
    <w:rsid w:val="00D61F1B"/>
    <w:rsid w:val="00D62E74"/>
    <w:rsid w:val="00D64AD0"/>
    <w:rsid w:val="00D72931"/>
    <w:rsid w:val="00D827D5"/>
    <w:rsid w:val="00D855C5"/>
    <w:rsid w:val="00D92159"/>
    <w:rsid w:val="00D92542"/>
    <w:rsid w:val="00D925F5"/>
    <w:rsid w:val="00D934C4"/>
    <w:rsid w:val="00D94A6E"/>
    <w:rsid w:val="00D95300"/>
    <w:rsid w:val="00DA7F0F"/>
    <w:rsid w:val="00DB38D3"/>
    <w:rsid w:val="00DB4292"/>
    <w:rsid w:val="00DB5868"/>
    <w:rsid w:val="00DC5647"/>
    <w:rsid w:val="00DC60E3"/>
    <w:rsid w:val="00DD247D"/>
    <w:rsid w:val="00DD39DE"/>
    <w:rsid w:val="00DD7142"/>
    <w:rsid w:val="00DD748F"/>
    <w:rsid w:val="00DE0C7D"/>
    <w:rsid w:val="00DE168E"/>
    <w:rsid w:val="00DE48E8"/>
    <w:rsid w:val="00DF0CE1"/>
    <w:rsid w:val="00DF1392"/>
    <w:rsid w:val="00DF3CCE"/>
    <w:rsid w:val="00DF4B97"/>
    <w:rsid w:val="00DF4DE0"/>
    <w:rsid w:val="00E0063C"/>
    <w:rsid w:val="00E03CB5"/>
    <w:rsid w:val="00E0522C"/>
    <w:rsid w:val="00E0687F"/>
    <w:rsid w:val="00E0692C"/>
    <w:rsid w:val="00E06DA4"/>
    <w:rsid w:val="00E13B96"/>
    <w:rsid w:val="00E14476"/>
    <w:rsid w:val="00E16907"/>
    <w:rsid w:val="00E16C15"/>
    <w:rsid w:val="00E1742F"/>
    <w:rsid w:val="00E17888"/>
    <w:rsid w:val="00E17DEF"/>
    <w:rsid w:val="00E237F0"/>
    <w:rsid w:val="00E23C60"/>
    <w:rsid w:val="00E25957"/>
    <w:rsid w:val="00E26AEF"/>
    <w:rsid w:val="00E30BC2"/>
    <w:rsid w:val="00E32C45"/>
    <w:rsid w:val="00E33552"/>
    <w:rsid w:val="00E42D89"/>
    <w:rsid w:val="00E563CF"/>
    <w:rsid w:val="00E656A2"/>
    <w:rsid w:val="00E66531"/>
    <w:rsid w:val="00E745DB"/>
    <w:rsid w:val="00E75498"/>
    <w:rsid w:val="00E76F37"/>
    <w:rsid w:val="00E77C42"/>
    <w:rsid w:val="00E843D5"/>
    <w:rsid w:val="00E84E72"/>
    <w:rsid w:val="00E918D7"/>
    <w:rsid w:val="00E92384"/>
    <w:rsid w:val="00EA5FF3"/>
    <w:rsid w:val="00EB76EA"/>
    <w:rsid w:val="00EC2D96"/>
    <w:rsid w:val="00EC67ED"/>
    <w:rsid w:val="00ED23BB"/>
    <w:rsid w:val="00ED3A28"/>
    <w:rsid w:val="00EE07D0"/>
    <w:rsid w:val="00EE405F"/>
    <w:rsid w:val="00EE52CF"/>
    <w:rsid w:val="00EE5FD2"/>
    <w:rsid w:val="00EE6265"/>
    <w:rsid w:val="00EE68B6"/>
    <w:rsid w:val="00EF162A"/>
    <w:rsid w:val="00F05DE8"/>
    <w:rsid w:val="00F065AD"/>
    <w:rsid w:val="00F0714D"/>
    <w:rsid w:val="00F114FA"/>
    <w:rsid w:val="00F1599D"/>
    <w:rsid w:val="00F165FC"/>
    <w:rsid w:val="00F16A2C"/>
    <w:rsid w:val="00F16AF0"/>
    <w:rsid w:val="00F16F4C"/>
    <w:rsid w:val="00F228EC"/>
    <w:rsid w:val="00F235E4"/>
    <w:rsid w:val="00F25E83"/>
    <w:rsid w:val="00F317E5"/>
    <w:rsid w:val="00F341EE"/>
    <w:rsid w:val="00F40980"/>
    <w:rsid w:val="00F43711"/>
    <w:rsid w:val="00F460E6"/>
    <w:rsid w:val="00F50CCF"/>
    <w:rsid w:val="00F63158"/>
    <w:rsid w:val="00F63B6C"/>
    <w:rsid w:val="00F71819"/>
    <w:rsid w:val="00F73898"/>
    <w:rsid w:val="00F7454D"/>
    <w:rsid w:val="00F76D59"/>
    <w:rsid w:val="00F77B89"/>
    <w:rsid w:val="00F80F10"/>
    <w:rsid w:val="00F82357"/>
    <w:rsid w:val="00F87184"/>
    <w:rsid w:val="00F90EA6"/>
    <w:rsid w:val="00F91754"/>
    <w:rsid w:val="00F91844"/>
    <w:rsid w:val="00F929ED"/>
    <w:rsid w:val="00F943B9"/>
    <w:rsid w:val="00F955E1"/>
    <w:rsid w:val="00F96D7B"/>
    <w:rsid w:val="00F96FBD"/>
    <w:rsid w:val="00FA0ECD"/>
    <w:rsid w:val="00FA1EF0"/>
    <w:rsid w:val="00FA3DA3"/>
    <w:rsid w:val="00FA5B93"/>
    <w:rsid w:val="00FB0349"/>
    <w:rsid w:val="00FB05CD"/>
    <w:rsid w:val="00FB171D"/>
    <w:rsid w:val="00FB2214"/>
    <w:rsid w:val="00FB485F"/>
    <w:rsid w:val="00FC2160"/>
    <w:rsid w:val="00FC5601"/>
    <w:rsid w:val="00FC5D99"/>
    <w:rsid w:val="00FC66E3"/>
    <w:rsid w:val="00FC6C94"/>
    <w:rsid w:val="00FC7627"/>
    <w:rsid w:val="00FC7B15"/>
    <w:rsid w:val="00FD34B2"/>
    <w:rsid w:val="00FD398E"/>
    <w:rsid w:val="00FD747B"/>
    <w:rsid w:val="00FE01A5"/>
    <w:rsid w:val="00FE083E"/>
    <w:rsid w:val="00FE4233"/>
    <w:rsid w:val="00FE71B7"/>
    <w:rsid w:val="00FF40C6"/>
    <w:rsid w:val="00FF4B38"/>
    <w:rsid w:val="00FF6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,"/>
  <w14:docId w14:val="6CEE04A3"/>
  <w15:chartTrackingRefBased/>
  <w15:docId w15:val="{DFFE044B-1711-49AF-A25C-DD5D0BA29E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419" w:eastAsia="es-419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Definition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C0B76"/>
    <w:pPr>
      <w:jc w:val="both"/>
    </w:pPr>
    <w:rPr>
      <w:rFonts w:ascii="Arial" w:hAnsi="Arial"/>
      <w:szCs w:val="24"/>
      <w:lang w:val="es-CO" w:eastAsia="es-ES"/>
    </w:rPr>
  </w:style>
  <w:style w:type="paragraph" w:styleId="Heading1">
    <w:name w:val="heading 1"/>
    <w:basedOn w:val="Normal"/>
    <w:next w:val="Normal"/>
    <w:link w:val="Heading1Char"/>
    <w:qFormat/>
    <w:rsid w:val="009D282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556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B556CA"/>
    <w:pPr>
      <w:tabs>
        <w:tab w:val="center" w:pos="4252"/>
        <w:tab w:val="right" w:pos="8504"/>
      </w:tabs>
    </w:pPr>
  </w:style>
  <w:style w:type="paragraph" w:styleId="Footer">
    <w:name w:val="footer"/>
    <w:basedOn w:val="Normal"/>
    <w:rsid w:val="00B556CA"/>
    <w:pPr>
      <w:tabs>
        <w:tab w:val="center" w:pos="4252"/>
        <w:tab w:val="right" w:pos="8504"/>
      </w:tabs>
    </w:pPr>
  </w:style>
  <w:style w:type="character" w:styleId="PageNumber">
    <w:name w:val="page number"/>
    <w:basedOn w:val="DefaultParagraphFont"/>
    <w:rsid w:val="00B556CA"/>
  </w:style>
  <w:style w:type="table" w:styleId="TableTheme">
    <w:name w:val="Table Theme"/>
    <w:basedOn w:val="TableNormal"/>
    <w:rsid w:val="001D16B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Epgrafe">
    <w:name w:val="Epígrafe"/>
    <w:basedOn w:val="Normal"/>
    <w:next w:val="Normal"/>
    <w:qFormat/>
    <w:rsid w:val="00FF40C6"/>
    <w:rPr>
      <w:b/>
      <w:bCs/>
      <w:szCs w:val="20"/>
    </w:rPr>
  </w:style>
  <w:style w:type="paragraph" w:styleId="BodyText">
    <w:name w:val="Body Text"/>
    <w:basedOn w:val="Normal"/>
    <w:rsid w:val="00FF40C6"/>
    <w:pPr>
      <w:spacing w:after="120"/>
    </w:pPr>
  </w:style>
  <w:style w:type="paragraph" w:styleId="BalloonText">
    <w:name w:val="Balloon Text"/>
    <w:basedOn w:val="Normal"/>
    <w:semiHidden/>
    <w:rsid w:val="00E0692C"/>
    <w:rPr>
      <w:rFonts w:ascii="Tahoma" w:hAnsi="Tahoma" w:cs="Tahoma"/>
      <w:sz w:val="16"/>
      <w:szCs w:val="16"/>
    </w:rPr>
  </w:style>
  <w:style w:type="character" w:customStyle="1" w:styleId="elema1">
    <w:name w:val="elema1"/>
    <w:rsid w:val="00DC60E3"/>
    <w:rPr>
      <w:color w:val="0000FF"/>
      <w:sz w:val="30"/>
      <w:szCs w:val="30"/>
    </w:rPr>
  </w:style>
  <w:style w:type="paragraph" w:styleId="ListParagraph">
    <w:name w:val="List Paragraph"/>
    <w:basedOn w:val="Normal"/>
    <w:uiPriority w:val="34"/>
    <w:qFormat/>
    <w:rsid w:val="004F047D"/>
    <w:pPr>
      <w:ind w:left="720"/>
    </w:pPr>
    <w:rPr>
      <w:rFonts w:ascii="Calibri" w:eastAsia="Calibri" w:hAnsi="Calibri"/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66295D"/>
    <w:pPr>
      <w:spacing w:before="100" w:beforeAutospacing="1" w:after="100" w:afterAutospacing="1"/>
    </w:pPr>
    <w:rPr>
      <w:lang w:val="es-419" w:eastAsia="es-419"/>
    </w:rPr>
  </w:style>
  <w:style w:type="character" w:styleId="PlaceholderText">
    <w:name w:val="Placeholder Text"/>
    <w:basedOn w:val="DefaultParagraphFont"/>
    <w:uiPriority w:val="99"/>
    <w:semiHidden/>
    <w:rsid w:val="009E51C7"/>
    <w:rPr>
      <w:color w:val="808080"/>
    </w:rPr>
  </w:style>
  <w:style w:type="character" w:customStyle="1" w:styleId="Estilo1">
    <w:name w:val="Estilo1"/>
    <w:basedOn w:val="DefaultParagraphFont"/>
    <w:uiPriority w:val="1"/>
    <w:qFormat/>
    <w:rsid w:val="00D02CAB"/>
    <w:rPr>
      <w:rFonts w:ascii="Arial" w:hAnsi="Arial"/>
      <w:sz w:val="20"/>
    </w:rPr>
  </w:style>
  <w:style w:type="character" w:styleId="Hyperlink">
    <w:name w:val="Hyperlink"/>
    <w:uiPriority w:val="99"/>
    <w:unhideWhenUsed/>
    <w:rsid w:val="009D282A"/>
    <w:rPr>
      <w:color w:val="0000FF"/>
      <w:u w:val="single"/>
    </w:rPr>
  </w:style>
  <w:style w:type="paragraph" w:styleId="TOC1">
    <w:name w:val="toc 1"/>
    <w:basedOn w:val="Normal"/>
    <w:next w:val="Normal"/>
    <w:autoRedefine/>
    <w:uiPriority w:val="39"/>
    <w:rsid w:val="009D282A"/>
    <w:pPr>
      <w:tabs>
        <w:tab w:val="left" w:pos="440"/>
        <w:tab w:val="right" w:leader="dot" w:pos="9396"/>
      </w:tabs>
      <w:jc w:val="center"/>
    </w:pPr>
    <w:rPr>
      <w:rFonts w:cs="Arial"/>
      <w:b/>
      <w:sz w:val="22"/>
      <w:lang w:val="es-ES"/>
    </w:rPr>
  </w:style>
  <w:style w:type="paragraph" w:customStyle="1" w:styleId="TtulodeTDC">
    <w:name w:val="Título de TDC"/>
    <w:basedOn w:val="Heading1"/>
    <w:next w:val="Normal"/>
    <w:uiPriority w:val="39"/>
    <w:unhideWhenUsed/>
    <w:qFormat/>
    <w:rsid w:val="009D282A"/>
    <w:pPr>
      <w:spacing w:before="480" w:line="276" w:lineRule="auto"/>
      <w:outlineLvl w:val="9"/>
    </w:pPr>
    <w:rPr>
      <w:rFonts w:ascii="Cambria" w:eastAsia="Times New Roman" w:hAnsi="Cambria" w:cs="Times New Roman"/>
      <w:b/>
      <w:bCs/>
      <w:color w:val="365F91"/>
      <w:sz w:val="28"/>
      <w:szCs w:val="28"/>
      <w:lang w:eastAsia="es-CO"/>
    </w:rPr>
  </w:style>
  <w:style w:type="character" w:customStyle="1" w:styleId="Heading1Char">
    <w:name w:val="Heading 1 Char"/>
    <w:basedOn w:val="DefaultParagraphFont"/>
    <w:link w:val="Heading1"/>
    <w:rsid w:val="009D282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CO" w:eastAsia="es-E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0D5B4B"/>
    <w:pPr>
      <w:outlineLvl w:val="9"/>
    </w:pPr>
  </w:style>
  <w:style w:type="character" w:styleId="CommentReference">
    <w:name w:val="annotation reference"/>
    <w:basedOn w:val="DefaultParagraphFont"/>
    <w:rsid w:val="00FC66E3"/>
    <w:rPr>
      <w:sz w:val="16"/>
      <w:szCs w:val="16"/>
    </w:rPr>
  </w:style>
  <w:style w:type="paragraph" w:styleId="CommentText">
    <w:name w:val="annotation text"/>
    <w:basedOn w:val="Normal"/>
    <w:link w:val="CommentTextChar"/>
    <w:rsid w:val="00FC66E3"/>
    <w:rPr>
      <w:szCs w:val="20"/>
    </w:rPr>
  </w:style>
  <w:style w:type="character" w:customStyle="1" w:styleId="CommentTextChar">
    <w:name w:val="Comment Text Char"/>
    <w:basedOn w:val="DefaultParagraphFont"/>
    <w:link w:val="CommentText"/>
    <w:rsid w:val="00FC66E3"/>
    <w:rPr>
      <w:rFonts w:ascii="Arial" w:hAnsi="Arial"/>
      <w:lang w:val="es-CO" w:eastAsia="es-E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FC66E3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FC66E3"/>
    <w:rPr>
      <w:rFonts w:ascii="Arial" w:hAnsi="Arial"/>
      <w:b/>
      <w:bCs/>
      <w:lang w:val="es-CO" w:eastAsia="es-ES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ne:mcds>
    <wne:mcd wne:macroName="TMSWORDPROJECT.MODENTORNO.ELIMINARCOMENTARIOS" wne:name="TMSWordProject.MODEntorno.eliminarComentarios" wne:bEncrypt="00" wne:cmg="56"/>
    <wne:mcd wne:macroName="TMSWORDPROJECT.MODENTORNO.ELIMINARMENU" wne:name="TMSWordProject.MODEntorno.eliminarMenu" wne:bEncrypt="00" wne:cmg="56"/>
    <wne:mcd wne:macroName="TMSWORDPROJECT.MODENTORNO.MNUADDSECTION" wne:name="TMSWordProject.MODEntorno.mnuAddSection" wne:bEncrypt="00" wne:cmg="56"/>
    <wne:mcd wne:macroName="TMSWORDPROJECT.MODENTORNO.MNUDUPLICAR" wne:name="TMSWordProject.MODEntorno.mnuDuplicar" wne:bEncrypt="00" wne:cmg="56"/>
    <wne:mcd wne:macroName="TMSWORDPROJECT.MODENTORNO.MNUIMPRIMIR" wne:name="TMSWordProject.MODEntorno.mnuImprimir" wne:bEncrypt="00" wne:cmg="56"/>
    <wne:mcd wne:macroName="TMSWORDPROJECT.MODENTORNO.MNURADICAR" wne:name="TMSWordProject.MODEntorno.mnuRadicar" wne:bEncrypt="00" wne:cmg="56"/>
    <wne:mcd wne:macroName="TMSWORDPROJECT.MODENTORNO.MNUTMSDINAMICO" wne:name="TMSWordProject.MODEntorno.mnuTmsDinamico" wne:bEncrypt="00" wne:cmg="56"/>
    <wne:mcd wne:macroName="TMSWORDPROJECT.MODENTORNO.MNUTMSDINAMICOSINPARAMETROS" wne:name="TMSWordProject.MODEntorno.mnuTmsDinamicoSinParametros" wne:bEncrypt="00" wne:cmg="56"/>
    <wne:mcd wne:macroName="TMSWORDPROJECT.MODENTORNO.RESETENTORNO" wne:name="TMSWordProject.MODEntorno.resetEntorno" wne:bEncrypt="00" wne:cmg="56"/>
    <wne:mcd wne:macroName="TMSWORDPROJECT.MODEVENTOS.MNUCICLOAPROBACION" wne:name="TMSWordProject.MODEventos.mnuCicloAprobacion" wne:bEncrypt="00" wne:cmg="56"/>
    <wne:mcd wne:macroName="TMSWORDPROJECT.MODEVENTOS.MNUMODIFYPROPERTIES" wne:name="TMSWordProject.MODEventos.mnuModifyProperties" wne:bEncrypt="00" wne:cmg="56"/>
    <wne:mcd wne:macroName="TMSWORDPROJECT.MODEVENTOS.VALIDARMENUTMSDINAMICO" wne:name="TMSWordProject.MODEventos.validarMenuTmsDinamico" wne:bEncrypt="00" wne:cmg="56"/>
    <wne:mcd wne:macroName="TMSWORDPROJECT.MODMACROSTRANSV.ADMINISTRARVARIABLES" wne:name="TMSWordProject.MODMacrosTransv.AdministrarVariables" wne:bEncrypt="00" wne:cmg="56"/>
    <wne:mcd wne:macroName="TMSWORDPROJECT.MODMACROSTRANSV.BORRARDOCUMENTOENTMS" wne:name="TMSWordProject.MODMacrosTransv.BorrarDocumentoEnTMS" wne:bEncrypt="00" wne:cmg="56"/>
    <wne:mcd wne:macroName="TMSWORDPROJECT.MODMACROSTRANSV.CARGARURL" wne:name="TMSWordProject.MODMacrosTransv.CargarUrl" wne:bEncrypt="00" wne:cmg="56"/>
    <wne:mcd wne:macroName="TMSWORDPROJECT.MODMACROSTRANSV.DATOSOPCIONALESTMS" wne:name="TMSWordProject.MODMacrosTransv.DatosOpcionalesTMS" wne:bEncrypt="00" wne:cmg="56"/>
    <wne:mcd wne:macroName="TMSWORDPROJECT.MODMACROSTRANSV.DESPROTEGER" wne:name="TMSWordProject.MODMacrosTransv.DesProteger" wne:bEncrypt="00" wne:cmg="56"/>
    <wne:mcd wne:macroName="TMSWORDPROJECT.MODMACROSTRANSV.FIRMARYRADICARENTMS" wne:name="TMSWordProject.MODMacrosTransv.FirmarYRadicarEnTMS" wne:bEncrypt="00" wne:cmg="56"/>
    <wne:mcd wne:macroName="TMSWORDPROJECT.MODMACROSTRANSV.GUARDARENTMS" wne:name="TMSWordProject.MODMacrosTransv.GuardarEnTMS" wne:bEncrypt="00" wne:cmg="56"/>
    <wne:mcd wne:macroName="TMSWORDPROJECT.MODMACROSTRANSV.MODIFICARDOCUMENTOENTMS" wne:name="TMSWordProject.MODMacrosTransv.ModificarDocumentoEnTMS" wne:bEncrypt="00" wne:cmg="56"/>
    <wne:mcd wne:macroName="TMSWORDPROJECT.MODMACROSTRANSV.PROTEGER" wne:name="TMSWordProject.MODMacrosTransv.proteger" wne:bEncrypt="00" wne:cmg="56"/>
    <wne:mcd wne:macroName="TMSWORDPROJECT.MODMACROSTRANSV.RADICARENTMS" wne:name="TMSWordProject.MODMacrosTransv.RadicarEnTMS" wne:bEncrypt="00" wne:cmg="56"/>
    <wne:mcd wne:macroName="TMSWORDPROJECT.MODMACROSTRANSV.RADICARYGUARDARENTMS" wne:name="TMSWordProject.MODMacrosTransv.RadicarYGuardarEnTMS" wne:bEncrypt="00" wne:cmg="56"/>
    <wne:mcd wne:macroName="TMSWORDPROJECT.MODMACROSTRANSV.RELACIONARDOCUMENTOTMS" wne:name="TMSWordProject.MODMacrosTransv.RelacionarDocumentoTMS" wne:bEncrypt="00" wne:cmg="56"/>
    <wne:mcd wne:macroName="TMSWORDPROJECT.MODPARAMETRIZACION.MODIFYPROPERTIES" wne:name="TMSWordProject.MODParametrizacion.ModifyProperties" wne:bEncrypt="00" wne:cmg="56"/>
    <wne:mcd wne:macroName="TMSWORDPROJECT.MODUTILIDADES.BORRARMARCADEAGUA" wne:name="TMSWordProject.MODUtilidades.BorrarMarcaDeAgua" wne:bEncrypt="00" wne:cmg="56"/>
    <wne:mcd wne:macroName="TMSWORDPROJECT.MODUTILIDADES.DESACTIVARCONTROLCAMBIOS" wne:name="TMSWordProject.MODUtilidades.DesactivarControlCambios" wne:bEncrypt="00" wne:cmg="56"/>
    <wne:mcd wne:macroName="TMSWORDPROJECT.MODUTILIDADES.EXPORTPROPERTIES" wne:name="TMSWordProject.MODUtilidades.ExportProperties" wne:bEncrypt="00" wne:cmg="56"/>
    <wne:mcd wne:macroName="TMSWORDPROJECT.MODUTILIDADES.GUARDARARCHIVO" wne:name="TMSWordProject.MODUtilidades.GuardarArchivo" wne:bEncrypt="00" wne:cmg="56"/>
    <wne:mcd wne:macroName="TMSWORDPROJECT.MODUTILIDADES.MANEJARERROR" wne:name="TMSWordProject.MODUtilidades.ManejarError" wne:bEncrypt="00" wne:cmg="56"/>
    <wne:mcd wne:macroName="TMSWORDPROJECT.MODUTILIDADES.MANEJARERRORCICLO" wne:name="TMSWordProject.MODUtilidades.ManejarErrorCiclo" wne:bEncrypt="00" wne:cmg="56"/>
    <wne:mcd wne:macroName="TMSWORDPROJECT.MODEVENTS_CE.MNUCE_ADMONADDRESSEE" wne:name="TMSWordProject.MODEvents_CE.mnuCE_AdmonAddressee" wne:bEncrypt="00" wne:cmg="56"/>
    <wne:mcd wne:macroName="TMSWORDPROJECT.MODEVENTS_CE.MNUCE_ADMONSENDER" wne:name="TMSWordProject.MODEvents_CE.mnuCE_AdmonSender" wne:bEncrypt="00" wne:cmg="56"/>
    <wne:mcd wne:macroName="TMSWORDPROJECT.MODEVENTS_CE.MNUCE_ADMONUSUARIOSCOPIA" wne:name="TMSWordProject.MODEvents_CE.mnuCE_AdmonUsuariosCopia" wne:bEncrypt="00" wne:cmg="56"/>
    <wne:mcd wne:macroName="TMSWORDPROJECT.MODEVENTS_CE.MNUCREATECIRCULAREXTERNA" wne:name="TMSWordProject.MODEvents_CE.mnuCreateCircularExterna" wne:bEncrypt="00" wne:cmg="56"/>
    <wne:mcd wne:macroName="TMSWORDPROJECT.MODEVENTS_CI.MNUCI_ADMONADDRESSEE" wne:name="TMSWordProject.MODEvents_CI.mnuCI_AdmonAddressee" wne:bEncrypt="00" wne:cmg="56"/>
    <wne:mcd wne:macroName="TMSWORDPROJECT.MODEVENTS_CI.MNUCI_ADMONSENDER" wne:name="TMSWordProject.MODEvents_CI.mnuCI_AdmonSender" wne:bEncrypt="00" wne:cmg="56"/>
    <wne:mcd wne:macroName="TMSWORDPROJECT.MODEVENTS_CI.MNUCREATECIRCULARINTERNA" wne:name="TMSWordProject.MODEvents_CI.mnuCreateCircularInterna" wne:bEncrypt="00" wne:cmg="56"/>
    <wne:mcd wne:macroName="TMSWORDPROJECT.MODEVENTS_ME.MNUCREATEMEMORANDO" wne:name="TMSWordProject.MODEvents_ME.mnuCreateMemorando" wne:bEncrypt="00" wne:cmg="56"/>
    <wne:mcd wne:macroName="TMSWORDPROJECT.MODEVENTS_ME.MNUME_ADMONADDRESSEE" wne:name="TMSWordProject.MODEvents_ME.mnuME_AdmonAddressee" wne:bEncrypt="00" wne:cmg="56"/>
    <wne:mcd wne:macroName="TMSWORDPROJECT.MODEVENTS_ME.MNUME_ADMONDESTINATARIOCARTA" wne:name="TMSWordProject.MODEvents_ME.mnuME_AdmonDestinatarioCarta" wne:bEncrypt="00" wne:cmg="56"/>
    <wne:mcd wne:macroName="TMSWORDPROJECT.MODEVENTS_ME.MNUME_ADMONNUMRADICACION" wne:name="TMSWordProject.MODEvents_ME.mnuME_AdmonNumRadicacion" wne:bEncrypt="00" wne:cmg="56"/>
    <wne:mcd wne:macroName="TMSWORDPROJECT.MODEVENTS_ME.MNUME_ADMONSENDER" wne:name="TMSWordProject.MODEvents_ME.mnuME_AdmonSender" wne:bEncrypt="00" wne:cmg="56"/>
    <wne:mcd wne:macroName="TMSWORDPROJECT.MODEVENTS_ME.MNUME_ADMONTRATAMIENTO" wne:name="TMSWordProject.MODEvents_ME.mnuME_AdmonTratamiento" wne:bEncrypt="00" wne:cmg="56"/>
    <wne:mcd wne:macroName="TMSWORDPROJECT.MODEVENTS_ME.MNUME_ADMONUSUARIOSCOPIA" wne:name="TMSWordProject.MODEvents_ME.mnuME_AdmonUsuariosCopia" wne:bEncrypt="00" wne:cmg="56"/>
    <wne:mcd wne:macroName="TMSWORDPROJECT.MODEVENTS_ME.MNUME_ADMONUSUARIOSCOPIAEXTERNA" wne:name="TMSWordProject.MODEvents_ME.mnuME_AdmonUsuariosCopiaExterna" wne:bEncrypt="00" wne:cmg="56"/>
    <wne:mcd wne:macroName="TMSWORDPROJECT.MODEVENTS_OF.ADMONADDRESSEELETTER" wne:name="TMSWordProject.MODEvents_OF.AdmonAddresseeLetter" wne:bEncrypt="00" wne:cmg="56"/>
    <wne:mcd wne:macroName="TMSWORDPROJECT.MODEVENTS_OF.ADMONSENDERLETTER" wne:name="TMSWordProject.MODEvents_OF.AdmonSenderLetter" wne:bEncrypt="00" wne:cmg="56"/>
    <wne:mcd wne:macroName="TMSWORDPROJECT.MODEVENTS_OF.MNUCREATECARTA" wne:name="TMSWordProject.MODEvents_OF.mnuCreateCarta" wne:bEncrypt="00" wne:cmg="56"/>
    <wne:mcd wne:macroName="TMSWORDPROJECT.MODMAIN.MNUADDSECCIONCOPIAS" wne:name="TMSWordProject.MODMain.mnuAddSeccionCopias" wne:bEncrypt="00" wne:cmg="56"/>
    <wne:mcd wne:macroName="TMSWORDPROJECT.MODMAIN.MNUADMONANEXO" wne:name="TMSWordProject.MODMain.mnuAdmonAnexo" wne:bEncrypt="00" wne:cmg="56"/>
    <wne:mcd wne:macroName="TMSWORDPROJECT.MODMAIN.MNUADMONASUNTO" wne:name="TMSWordProject.MODMain.mnuAdmonAsunto" wne:bEncrypt="00" wne:cmg="56"/>
    <wne:mcd wne:macroName="TMSWORDPROJECT.MODMAIN.MNUADMONCOPIAEXTERNA" wne:name="TMSWordProject.MODMain.mnuAdmonCopiaExterna" wne:bEncrypt="00" wne:cmg="56"/>
    <wne:mcd wne:macroName="TMSWORDPROJECT.MODMAIN.MNUADMONCOPIAINTERNA" wne:name="TMSWordProject.MODMain.mnuAdmonCopiaInterna" wne:bEncrypt="00" wne:cmg="56"/>
    <wne:mcd wne:macroName="TMSWORDPROJECT.MODMAIN.MNUADMONDEPENDENCIA" wne:name="TMSWordProject.MODMain.mnuAdmonDependencia" wne:bEncrypt="00" wne:cmg="56"/>
    <wne:mcd wne:macroName="TMSWORDPROJECT.MODMAIN.MNUADMONREFEFERENCIA" wne:name="TMSWordProject.MODMain.mnuAdmonRefeferencia" wne:bEncrypt="00" wne:cmg="56"/>
    <wne:mcd wne:macroName="TMSWORDPROJECT.MODMAIN.MNUADMONVARIABLES" wne:name="TMSWordProject.MODMain.mnuAdmonVariables" wne:bEncrypt="00" wne:cmg="56"/>
    <wne:mcd wne:macroName="TMSWORDPROJECT.MODMAIN.PRINTTABLE" wne:name="TMSWordProject.MODMain.PrintTable" wne:bEncrypt="00" wne:cmg="56"/>
    <wne:mcd wne:macroName="TMSWORDPROJECT.MODMAIN.RADICAR" wne:name="TMSWordProject.MODMain.Radicar" wne:bEncrypt="00" wne:cmg="56"/>
    <wne:mcd wne:macroName="TMSWORDPROJECT.MODMAIN2.DELETEINFOOUTRANGEEDITABLES" wne:name="TMSWordProject.MODMain2.DeleteInfoOutRangeEditables" wne:bEncrypt="00" wne:cmg="56"/>
    <wne:mcd wne:macroName="TMSWORDPROJECT.MODMAIN2.SAVEIMAGE" wne:name="TMSWordProject.MODMain2.SaveImage" wne:bEncrypt="00" wne:cmg="56"/>
    <wne:mcd wne:macroName="TMSWORDPROJECT.MODMAIN2.SAVEIMAGE2" wne:name="TMSWordProject.MODMain2.SaveImage2" wne:bEncrypt="00" wne:cmg="56"/>
    <wne:mcd wne:macroName="TMSWORDPROJECT.MODMAIN2.SETTINGDOCUMENTLETTER___" wne:name="TMSWordProject.MODMain2.SettingDocumentLetter___" wne:bEncrypt="00" wne:cmg="56"/>
    <wne:mcd wne:macroName="TMSWORDPROJECT.MODMAIN2.SHOWPROGRESS" wne:name="TMSWordProject.MODMain2.ShowProgress" wne:bEncrypt="00" wne:cmg="56"/>
    <wne:mcd wne:macroName="TMSWORDPROJECT.CLSFIRMADIGITAL.SAVETOPDF" wne:name="TMSWordProject.ClsFirmaDigital.SaveToPDF" wne:bEncrypt="00" wne:cmg="56"/>
    <wne:mcd wne:macroName="TMSWORDPROJECT.CLSFIRMADIGITAL.SETCERTIFICADO" wne:name="TMSWordProject.ClsFirmaDigital.SetCertificado" wne:bEncrypt="00" wne:cmg="56"/>
    <wne:mcd wne:macroName="TMSWORDPROJECT.CLSFIRMADIGITAL.SIGNEDPDF" wne:name="TMSWordProject.ClsFirmaDigital.SignedPDF" wne:bEncrypt="00" wne:cmg="56"/>
    <wne:mcd wne:macroName="TMSWORDPROJECT.THISDOCUMENT.INSERTARCONTROLVERSION" wne:name="TMSWordProject.ThisDocument.InsertarControlVersion" wne:bEncrypt="00" wne:cmg="56"/>
    <wne:mcd wne:macroName="TMSWORDPROJECT.THISDOCUMENT.INICIARDOCUMENTOTMS" wne:name="TMSWordProject.ThisDocument.IniciarDocumentoTMS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165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56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7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4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23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5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0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7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2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24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2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3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53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7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86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1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8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5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7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9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4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6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1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9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8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2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9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1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3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9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4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0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0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3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0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1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9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2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header" Target="header3.xml"/><Relationship Id="rId2" Type="http://schemas.openxmlformats.org/officeDocument/2006/relationships/customXml" Target="../customXml/item1.xml"/><Relationship Id="rId16" Type="http://schemas.openxmlformats.org/officeDocument/2006/relationships/footer" Target="footer2.xml"/><Relationship Id="rId20" Type="http://schemas.openxmlformats.org/officeDocument/2006/relationships/glossaryDocument" Target="glossary/document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jpeg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Nuevos%20Formatos\Comunicaciones\Formatos\Formato%20de%20Registro%20Vertical.dot" TargetMode="Externa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AD0A99740514435AB1778C7263FD72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5EAD0-E9CF-4DF8-93AE-80892C85F030}"/>
      </w:docPartPr>
      <w:docPartBody>
        <w:p w:rsidR="00CD3FBE" w:rsidRDefault="00564E09" w:rsidP="00564E09">
          <w:pPr>
            <w:pStyle w:val="AD0A99740514435AB1778C7263FD72E910"/>
          </w:pPr>
          <w:r w:rsidRPr="007D38C3">
            <w:rPr>
              <w:rFonts w:ascii="Arial" w:hAnsi="Arial" w:cs="Arial"/>
              <w:b/>
              <w:color w:val="000000" w:themeColor="text1"/>
              <w:sz w:val="22"/>
              <w:szCs w:val="20"/>
            </w:rPr>
            <w:t xml:space="preserve"> </w:t>
          </w:r>
        </w:p>
      </w:docPartBody>
    </w:docPart>
    <w:docPart>
      <w:docPartPr>
        <w:name w:val="5A5C84A9BFF344FFABC5381632A2F5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0194C0-F4C6-4E58-ADBB-26251CC8B3CC}"/>
      </w:docPartPr>
      <w:docPartBody>
        <w:p w:rsidR="00CD3FBE" w:rsidRDefault="00564E09" w:rsidP="00564E09">
          <w:pPr>
            <w:pStyle w:val="5A5C84A9BFF344FFABC5381632A2F58210"/>
          </w:pPr>
          <w:r w:rsidRPr="007D38C3">
            <w:rPr>
              <w:rFonts w:ascii="Arial" w:hAnsi="Arial" w:cs="Arial"/>
              <w:b/>
              <w:color w:val="000000" w:themeColor="text1"/>
              <w:sz w:val="22"/>
              <w:szCs w:val="20"/>
            </w:rPr>
            <w:t xml:space="preserve"> </w:t>
          </w:r>
        </w:p>
      </w:docPartBody>
    </w:docPart>
    <w:docPart>
      <w:docPartPr>
        <w:name w:val="1C454154122F463E81395DD71B2126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5E93F8-B2B1-426B-8363-B57FA65A4A9C}"/>
      </w:docPartPr>
      <w:docPartBody>
        <w:p w:rsidR="00CD3FBE" w:rsidRDefault="0010757B" w:rsidP="0010757B">
          <w:pPr>
            <w:pStyle w:val="1C454154122F463E81395DD71B2126391"/>
          </w:pPr>
          <w:r w:rsidRPr="007D38C3">
            <w:rPr>
              <w:rStyle w:val="PlaceholderText"/>
              <w:rFonts w:ascii="Arial" w:hAnsi="Arial" w:cs="Arial"/>
              <w:b/>
              <w:color w:val="000000" w:themeColor="text1"/>
              <w:sz w:val="22"/>
              <w:szCs w:val="22"/>
            </w:rPr>
            <w:t>TITULO DOCUMENTO</w:t>
          </w:r>
        </w:p>
      </w:docPartBody>
    </w:docPart>
    <w:docPart>
      <w:docPartPr>
        <w:name w:val="1A3086BB2F584CEE8344EFF4196429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43FEF8-A828-4AC2-8FF5-B0599902E8E9}"/>
      </w:docPartPr>
      <w:docPartBody>
        <w:p w:rsidR="00CD3FBE" w:rsidRDefault="00564E09" w:rsidP="00564E09">
          <w:pPr>
            <w:pStyle w:val="1A3086BB2F584CEE8344EFF4196429B610"/>
          </w:pPr>
          <w:r w:rsidRPr="007D38C3">
            <w:rPr>
              <w:rFonts w:ascii="Arial" w:hAnsi="Arial" w:cs="Arial"/>
              <w:b/>
              <w:color w:val="000000" w:themeColor="text1"/>
              <w:sz w:val="20"/>
              <w:szCs w:val="20"/>
            </w:rPr>
            <w:t xml:space="preserve"> </w:t>
          </w:r>
        </w:p>
      </w:docPartBody>
    </w:docPart>
    <w:docPart>
      <w:docPartPr>
        <w:name w:val="861ECA3861F342E386443B4D493268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A1FBE9-8735-4414-BFF1-5C3B71E4310F}"/>
      </w:docPartPr>
      <w:docPartBody>
        <w:p w:rsidR="00564E09" w:rsidRDefault="005C69EE" w:rsidP="005C69EE">
          <w:pPr>
            <w:pStyle w:val="861ECA3861F342E386443B4D493268C91"/>
          </w:pPr>
          <w:r>
            <w:rPr>
              <w:rStyle w:val="Estilo1"/>
              <w:b/>
              <w:color w:val="000000" w:themeColor="text1"/>
              <w:sz w:val="22"/>
              <w:szCs w:val="22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7FB3"/>
    <w:rsid w:val="0010757B"/>
    <w:rsid w:val="001A1224"/>
    <w:rsid w:val="001E279D"/>
    <w:rsid w:val="001F5DCC"/>
    <w:rsid w:val="002419E5"/>
    <w:rsid w:val="004160F6"/>
    <w:rsid w:val="005016E7"/>
    <w:rsid w:val="00560654"/>
    <w:rsid w:val="00564E09"/>
    <w:rsid w:val="00592AEC"/>
    <w:rsid w:val="005C69EE"/>
    <w:rsid w:val="006924AE"/>
    <w:rsid w:val="006A466B"/>
    <w:rsid w:val="00866824"/>
    <w:rsid w:val="008C0683"/>
    <w:rsid w:val="00917524"/>
    <w:rsid w:val="00936502"/>
    <w:rsid w:val="009C52DE"/>
    <w:rsid w:val="00A16E70"/>
    <w:rsid w:val="00A97FB3"/>
    <w:rsid w:val="00AB22CE"/>
    <w:rsid w:val="00B905B8"/>
    <w:rsid w:val="00BA67B9"/>
    <w:rsid w:val="00CD3FBE"/>
    <w:rsid w:val="00CF0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419" w:eastAsia="es-419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64E09"/>
    <w:rPr>
      <w:color w:val="808080"/>
    </w:rPr>
  </w:style>
  <w:style w:type="paragraph" w:customStyle="1" w:styleId="1C454154122F463E81395DD71B2126391">
    <w:name w:val="1C454154122F463E81395DD71B2126391"/>
    <w:rsid w:val="001075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character" w:customStyle="1" w:styleId="Estilo1">
    <w:name w:val="Estilo1"/>
    <w:basedOn w:val="DefaultParagraphFont"/>
    <w:uiPriority w:val="1"/>
    <w:qFormat/>
    <w:rsid w:val="005C69EE"/>
    <w:rPr>
      <w:rFonts w:ascii="Arial" w:hAnsi="Arial"/>
      <w:sz w:val="20"/>
    </w:rPr>
  </w:style>
  <w:style w:type="paragraph" w:customStyle="1" w:styleId="861ECA3861F342E386443B4D493268C91">
    <w:name w:val="861ECA3861F342E386443B4D493268C91"/>
    <w:rsid w:val="005C69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paragraph" w:customStyle="1" w:styleId="AD0A99740514435AB1778C7263FD72E910">
    <w:name w:val="AD0A99740514435AB1778C7263FD72E910"/>
    <w:rsid w:val="00564E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paragraph" w:customStyle="1" w:styleId="5A5C84A9BFF344FFABC5381632A2F58210">
    <w:name w:val="5A5C84A9BFF344FFABC5381632A2F58210"/>
    <w:rsid w:val="00564E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paragraph" w:customStyle="1" w:styleId="1A3086BB2F584CEE8344EFF4196429B610">
    <w:name w:val="1A3086BB2F584CEE8344EFF4196429B610"/>
    <w:rsid w:val="00564E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E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EEB058-E505-43F7-9C14-10993BEAF7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F:\Nuevos Formatos\Comunicaciones\Formatos\Formato de Registro Vertical.dot</Template>
  <TotalTime>9</TotalTime>
  <Pages>2</Pages>
  <Words>310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PROCEDIMIENTO</vt:lpstr>
    </vt:vector>
  </TitlesOfParts>
  <Company>INST NAL DE CANCEROLOGIA</Company>
  <LinksUpToDate>false</LinksUpToDate>
  <CharactersWithSpaces>2073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PROCEDIMIENTO</dc:title>
  <dc:subject/>
  <dc:creator>Jaime Viasus</dc:creator>
  <cp:keywords/>
  <cp:lastModifiedBy>Juan Pablo Jaramillo Marulanda</cp:lastModifiedBy>
  <cp:revision>4</cp:revision>
  <cp:lastPrinted>2011-11-24T20:03:00Z</cp:lastPrinted>
  <dcterms:created xsi:type="dcterms:W3CDTF">2024-12-11T18:16:00Z</dcterms:created>
  <dcterms:modified xsi:type="dcterms:W3CDTF">2026-01-13T19:33:00Z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ermisoCicloAprobacion">
    <vt:lpwstr>True</vt:lpwstr>
  </property>
  <property fmtid="{D5CDD505-2E9C-101B-9397-08002B2CF9AE}" pid="3" name="Radicar">
    <vt:lpwstr>Radicar</vt:lpwstr>
  </property>
  <property fmtid="{D5CDD505-2E9C-101B-9397-08002B2CF9AE}" pid="4" name="origen">
    <vt:lpwstr>origen</vt:lpwstr>
  </property>
  <property fmtid="{D5CDD505-2E9C-101B-9397-08002B2CF9AE}" pid="5" name="TMSGUARDADO">
    <vt:lpwstr>MFIGCSsGAQQBgjdYA6BFMEMGCisGAQQBgjdYAwGgNTAzAgMCAAECAmYDAgIAwAQI_x000d_
0RGyNMN0fnwEEOf916m1j3gmYgN07/KLnDgECIHAgkAbixNL_x000d_
</vt:lpwstr>
  </property>
  <property fmtid="{D5CDD505-2E9C-101B-9397-08002B2CF9AE}" pid="6" name="radicacion">
    <vt:lpwstr>radicacion</vt:lpwstr>
  </property>
  <property fmtid="{D5CDD505-2E9C-101B-9397-08002B2CF9AE}" pid="7" name="nom_firmante">
    <vt:lpwstr>nom_firmante</vt:lpwstr>
  </property>
  <property fmtid="{D5CDD505-2E9C-101B-9397-08002B2CF9AE}" pid="8" name="nom_cargo">
    <vt:lpwstr>nom_cargo</vt:lpwstr>
  </property>
  <property fmtid="{D5CDD505-2E9C-101B-9397-08002B2CF9AE}" pid="9" name="Direccion">
    <vt:lpwstr>Direccion</vt:lpwstr>
  </property>
  <property fmtid="{D5CDD505-2E9C-101B-9397-08002B2CF9AE}" pid="10" name="Ciudad">
    <vt:lpwstr>Ciudad</vt:lpwstr>
  </property>
  <property fmtid="{D5CDD505-2E9C-101B-9397-08002B2CF9AE}" pid="11" name="Departamento">
    <vt:lpwstr>Cundinamarca</vt:lpwstr>
  </property>
  <property fmtid="{D5CDD505-2E9C-101B-9397-08002B2CF9AE}" pid="12" name="asunto">
    <vt:lpwstr>asunto</vt:lpwstr>
  </property>
  <property fmtid="{D5CDD505-2E9C-101B-9397-08002B2CF9AE}" pid="13" name="nom_entidad">
    <vt:lpwstr>nom_entidad</vt:lpwstr>
  </property>
  <property fmtid="{D5CDD505-2E9C-101B-9397-08002B2CF9AE}" pid="14" name="AppWSGenerico">
    <vt:lpwstr>WORDTMS</vt:lpwstr>
  </property>
  <property fmtid="{D5CDD505-2E9C-101B-9397-08002B2CF9AE}" pid="15" name="ClaveUsuarioRadicador">
    <vt:lpwstr>MIG2BgkrBgEEAYI3WAOggagwgaUGCisGAQQBgjdYAwGggZYwgZMCAwIAAQICZhAC
AgEABBAAAAAAAAAAAAAAAAAAAAAABBDPfzpooxAIoWB2O7IF2p9uBGBi16ipGOzT
rXIXYkMCvI0/6F2mH//lPMgkFNGsiCvaMZz68ENn/SodMODkYmmL93fZHuUDSXg2
S/8weBSUMR6UEwHkzUC3os2w07xNewdY7xMGtmIN1WZx8y1+rEZdqL4=</vt:lpwstr>
  </property>
  <property fmtid="{D5CDD505-2E9C-101B-9397-08002B2CF9AE}" pid="16" name="EnProcesoDeCreacion">
    <vt:lpwstr>0</vt:lpwstr>
  </property>
  <property fmtid="{D5CDD505-2E9C-101B-9397-08002B2CF9AE}" pid="17" name="EsDocumentoTMS">
    <vt:lpwstr>1</vt:lpwstr>
  </property>
  <property fmtid="{D5CDD505-2E9C-101B-9397-08002B2CF9AE}" pid="18" name="FirmarPDF">
    <vt:lpwstr>0</vt:lpwstr>
  </property>
  <property fmtid="{D5CDD505-2E9C-101B-9397-08002B2CF9AE}" pid="19" name="FlagUsuario">
    <vt:lpwstr>0</vt:lpwstr>
  </property>
  <property fmtid="{D5CDD505-2E9C-101B-9397-08002B2CF9AE}" pid="20" name="GuidCopiaExterna">
    <vt:lpwstr>751280e4-f8f5-4190-83eb-c4c796cf6fa1</vt:lpwstr>
  </property>
  <property fmtid="{D5CDD505-2E9C-101B-9397-08002B2CF9AE}" pid="21" name="GuidQueryAnexo">
    <vt:lpwstr>923b5edb-a638-4e20-8a4d-8aad6e2f3b95</vt:lpwstr>
  </property>
  <property fmtid="{D5CDD505-2E9C-101B-9397-08002B2CF9AE}" pid="22" name="GuidQueryDestinatario">
    <vt:lpwstr>751280e4-f8f5-4190-83eb-c4c796cf6fa1</vt:lpwstr>
  </property>
  <property fmtid="{D5CDD505-2E9C-101B-9397-08002B2CF9AE}" pid="23" name="GuidQueryDetalleListasDistribucion">
    <vt:lpwstr>WXYZ</vt:lpwstr>
  </property>
  <property fmtid="{D5CDD505-2E9C-101B-9397-08002B2CF9AE}" pid="24" name="GuidQueryFirmaPorUsuario">
    <vt:lpwstr>4bd78443-9576-4a83-8f54-18510912b0a2</vt:lpwstr>
  </property>
  <property fmtid="{D5CDD505-2E9C-101B-9397-08002B2CF9AE}" pid="25" name="GuidQueryListasDistribucion">
    <vt:lpwstr>50083041-89a1-4ed9-bc62-f1c3dd8fdc00</vt:lpwstr>
  </property>
  <property fmtid="{D5CDD505-2E9C-101B-9397-08002B2CF9AE}" pid="26" name="GuidQueryRemitente">
    <vt:lpwstr>923b5edb-a638-4e20-8a4d-8aad6e2f3b95</vt:lpwstr>
  </property>
  <property fmtid="{D5CDD505-2E9C-101B-9397-08002B2CF9AE}" pid="27" name="GuidQueryTratamiento">
    <vt:lpwstr>f2727c0f-14f5-4974-b475-a1a962e77721</vt:lpwstr>
  </property>
  <property fmtid="{D5CDD505-2E9C-101B-9397-08002B2CF9AE}" pid="28" name="IdSolicitudAsociada">
    <vt:lpwstr/>
  </property>
  <property fmtid="{D5CDD505-2E9C-101B-9397-08002B2CF9AE}" pid="29" name="IdTipoDocumento">
    <vt:lpwstr>IdTipoDocumento</vt:lpwstr>
  </property>
  <property fmtid="{D5CDD505-2E9C-101B-9397-08002B2CF9AE}" pid="30" name="IdUsuarioRadicador">
    <vt:lpwstr>IdUsuarioRadicador</vt:lpwstr>
  </property>
  <property fmtid="{D5CDD505-2E9C-101B-9397-08002B2CF9AE}" pid="31" name="IdXSL">
    <vt:lpwstr>IdXSL</vt:lpwstr>
  </property>
  <property fmtid="{D5CDD505-2E9C-101B-9397-08002B2CF9AE}" pid="32" name="MostrarFechaRadicacion">
    <vt:lpwstr>1</vt:lpwstr>
  </property>
  <property fmtid="{D5CDD505-2E9C-101B-9397-08002B2CF9AE}" pid="33" name="NitCliente">
    <vt:lpwstr/>
  </property>
  <property fmtid="{D5CDD505-2E9C-101B-9397-08002B2CF9AE}" pid="34" name="NtLoginRadicador">
    <vt:lpwstr/>
  </property>
  <property fmtid="{D5CDD505-2E9C-101B-9397-08002B2CF9AE}" pid="35" name="PlantillaExterna">
    <vt:lpwstr> 2</vt:lpwstr>
  </property>
  <property fmtid="{D5CDD505-2E9C-101B-9397-08002B2CF9AE}" pid="36" name="PlantillaInterna">
    <vt:lpwstr>TMSPlantillaComunicacionesInterna</vt:lpwstr>
  </property>
  <property fmtid="{D5CDD505-2E9C-101B-9397-08002B2CF9AE}" pid="37" name="PwdWSGenerico">
    <vt:lpwstr>PwdWSGenerico</vt:lpwstr>
  </property>
  <property fmtid="{D5CDD505-2E9C-101B-9397-08002B2CF9AE}" pid="38" name="TipoFormato">
    <vt:lpwstr>1</vt:lpwstr>
  </property>
  <property fmtid="{D5CDD505-2E9C-101B-9397-08002B2CF9AE}" pid="39" name="UidWSGenerico">
    <vt:lpwstr>UidWSGenerico</vt:lpwstr>
  </property>
  <property fmtid="{D5CDD505-2E9C-101B-9397-08002B2CF9AE}" pid="40" name="ValidarCertificado">
    <vt:lpwstr>0</vt:lpwstr>
  </property>
  <property fmtid="{D5CDD505-2E9C-101B-9397-08002B2CF9AE}" pid="41" name="AmbienteTMS1">
    <vt:lpwstr>SIAPINC</vt:lpwstr>
  </property>
  <property fmtid="{D5CDD505-2E9C-101B-9397-08002B2CF9AE}" pid="42" name="C_NameVarSettingFormatoCarta">
    <vt:lpwstr>C_NameVarSettingFormatoCarta</vt:lpwstr>
  </property>
  <property fmtid="{D5CDD505-2E9C-101B-9397-08002B2CF9AE}" pid="43" name="GuidLocalizacion">
    <vt:lpwstr>ff958455-97c0-45b0-b757-48e71c172db2</vt:lpwstr>
  </property>
  <property fmtid="{D5CDD505-2E9C-101B-9397-08002B2CF9AE}" pid="44" name="TMSURLRAD">
    <vt:lpwstr>MIIBSwYJKwYBBAGCN1gDoIIBPDCCATgGCisGAQQBgjdYAwGgggEoMIIBJAIDAgABAgJmEAICAQAEEAAAAAAAAAAAAAAAAAAAAAAEEJ9tIISE4VqR6xz4f6DDJ8MEgfBX6yIeMyD+T8KZAqXiQVv24sPzDrCdjlS5kAfTNvqrCpHHWa18+SBhwlWm1yA3RvatJ//T1cNVbBQ7FpteeBC9XlA5/p19wChWT53+788++h5J9xuDvwX3MNjkAno3dKM</vt:lpwstr>
  </property>
  <property fmtid="{D5CDD505-2E9C-101B-9397-08002B2CF9AE}" pid="45" name="TMSURLUP">
    <vt:lpwstr>MIIB7AYJKwYBBAGCN1gDoIIB3TCCAdkGCisGAQQBgjdYAwGgggHJMIIBxQIDAgABAgJmEAICAQAEEAAAAAAAAAAAAAAAAAAAAAAEEABN/lyu18hTYDFlvGOT/owEggGQW3U9PU2vi4UtLbRloo3324D2RiykgDONlzXWOHGgTPzZlEHdR7O8ytZ4s6xiUHheUTQXxDlwjHOco0EUwng56kausQUW1Ep5OjhQsv0bogruLksKbd4kGAfbDvm1+iJ</vt:lpwstr>
  </property>
  <property fmtid="{D5CDD505-2E9C-101B-9397-08002B2CF9AE}" pid="46" name="TMSPARAM">
    <vt:lpwstr>MIIBfAYJKwYBBAGCN1gDoIIBbTCCAWkGCisGAQQBgjdYAwGgggFZMIIBVQIDAgABAgJmEAICAQAEEAAAAAAAAAAAAAAAAAAAAAAEECwD2QUcJ4d7/5SbxUayz0wEggEgxYHpWztMlccozGpsGmgKwYGMohFRY2EfPc1Vm+9Vo27iqEiReh8KIoTb4w68i1xiJv5Sn98ktSRTvKAk38Sl/2GnbLKVGImahf5ZeFUf/Yd2/e8+iSNOvISkvWj3uyT</vt:lpwstr>
  </property>
  <property fmtid="{D5CDD505-2E9C-101B-9397-08002B2CF9AE}" pid="47" name="TMSFNAME">
    <vt:lpwstr>MIGmBgkrBgEEAYI3WAOggZgwgZUGCisGAQQBgjdYAwGggYYwgYMCAwIAAQICZhACAgEABBAAAAAAAAAAAAAAAAAAAAAABBD1q/GOKOj5ek894cWbDfIHBFAVNkAXhh04EFvIbKkONA6iKykQJTGCv0o6GlhLiu/5EVGXQeYFBIdSS7Cf+gS5JtUklrca7pnuAv7mq1VbClGaoBNVH2yNzYHifvVIUHLkVQ==</vt:lpwstr>
  </property>
  <property fmtid="{D5CDD505-2E9C-101B-9397-08002B2CF9AE}" pid="48" name="TMSWSQD">
    <vt:lpwstr>MIIBGQYJKwYBBAGCN1gDoIIBCjCCAQYGCisGAQQBgjdYAwGggfcwgfQCAwIAAQICZhACAgEABBAAAAAAAAAAAAAAAAAAAAAABBBCr+3jt3R+Hbl3QpQVtfC2BIHAB274ffUS7KU5NPs5AI2z9ZAhXDzAZEx+y9/wABRmtH7x29NPsCszS8x3+RSTuRStVd1NygfdQS+eeGyQ0MNOxB49jeIDqOkkY7Kq8T9RjC46OWqzwFgt1DuqBxsLh5Ibv1n</vt:lpwstr>
  </property>
  <property fmtid="{D5CDD505-2E9C-101B-9397-08002B2CF9AE}" pid="49" name="TMSAUTORIZACION">
    <vt:lpwstr>MGIGCSsGAQQBgjdYA6BVMFMGCisGAQQBgjdYAwGgRTBDAgMCAAECAmYQAgIBAAQQAAAAAAAAAAAAAAAAAAAAAAQQtHyqyzEgULPD3C1cMjYm8QQQzes2KchkfhwoR+EfhkN5lA==</vt:lpwstr>
  </property>
  <property fmtid="{D5CDD505-2E9C-101B-9397-08002B2CF9AE}" pid="50" name="autor">
    <vt:lpwstr>autor</vt:lpwstr>
  </property>
  <property fmtid="{D5CDD505-2E9C-101B-9397-08002B2CF9AE}" pid="51" name="TMSRADICADO">
    <vt:lpwstr>MFIGCSsGAQQBgjdYA6BFMEMGCisGAQQBgjdYAwGgNTAzAgMCAAECAmYDAgIAwAQI_x000d_
FkR09p8TArEEEASh9z/KC9i+GKN0+SysAUIECLCJa4kioKxA_x000d_
</vt:lpwstr>
  </property>
  <property fmtid="{D5CDD505-2E9C-101B-9397-08002B2CF9AE}" pid="52" name="TMSURLUP5">
    <vt:lpwstr>2llXPNGi6QDyIH8bPC4QTGFPVL/sm67g</vt:lpwstr>
  </property>
  <property fmtid="{D5CDD505-2E9C-101B-9397-08002B2CF9AE}" pid="53" name="FirmaMecanica">
    <vt:lpwstr>0</vt:lpwstr>
  </property>
  <property fmtid="{D5CDD505-2E9C-101B-9397-08002B2CF9AE}" pid="54" name="segunda_clave">
    <vt:lpwstr>MIG2BgkrBgEEAYI3WAOggagwgaUGCisGAQQBgjdYAwGggZYwgZMCAwIAAQICZhACAgEABBAAAAAAAAAAAAAAAAAAAAAABBCHAvw0KJGQrYp5fUH33VtoBGDMjwkCCNpm+jvSydrOfZlODBh+y9+vmKKgeCYhWYHFdFFDnq7LDpAB+RZ/D8ahUza0VpO8uHg4ToG9S32+aw/8BYMH6cldfPgupZmK7gp7XvWQmC+5b4xq/zEUHT/APUE=</vt:lpwstr>
  </property>
  <property fmtid="{D5CDD505-2E9C-101B-9397-08002B2CF9AE}" pid="55" name="OrigenTratamiento">
    <vt:lpwstr>OrigenTratamiento</vt:lpwstr>
  </property>
  <property fmtid="{D5CDD505-2E9C-101B-9397-08002B2CF9AE}" pid="56" name="CTmsOrigenUsuario">
    <vt:lpwstr>CTmsOrigenUsuario</vt:lpwstr>
  </property>
  <property fmtid="{D5CDD505-2E9C-101B-9397-08002B2CF9AE}" pid="57" name="CTmsOrigenCargo">
    <vt:lpwstr>CTmsOrigenCargo</vt:lpwstr>
  </property>
  <property fmtid="{D5CDD505-2E9C-101B-9397-08002B2CF9AE}" pid="58" name="CTmsOrigenNivel">
    <vt:lpwstr>CTmsOrigenNivel</vt:lpwstr>
  </property>
  <property fmtid="{D5CDD505-2E9C-101B-9397-08002B2CF9AE}" pid="59" name="OrigenCiudad">
    <vt:lpwstr>OrigenCiudad</vt:lpwstr>
  </property>
  <property fmtid="{D5CDD505-2E9C-101B-9397-08002B2CF9AE}" pid="60" name="CTmsOrigenIdUsuario">
    <vt:lpwstr>CTmsOrigenIdUsuario</vt:lpwstr>
  </property>
  <property fmtid="{D5CDD505-2E9C-101B-9397-08002B2CF9AE}" pid="61" name="CTmsOrigenIdCargo">
    <vt:lpwstr>CTmsOrigenIdCargo</vt:lpwstr>
  </property>
  <property fmtid="{D5CDD505-2E9C-101B-9397-08002B2CF9AE}" pid="62" name="CTmsCreadorIdUsuario">
    <vt:lpwstr>CTmsCreadorIdUsuario</vt:lpwstr>
  </property>
  <property fmtid="{D5CDD505-2E9C-101B-9397-08002B2CF9AE}" pid="63" name="CTmsOrigenIdNivel">
    <vt:lpwstr>CTmsOrigenIdNivel</vt:lpwstr>
  </property>
  <property fmtid="{D5CDD505-2E9C-101B-9397-08002B2CF9AE}" pid="64" name="BorrarDocumento">
    <vt:lpwstr>0</vt:lpwstr>
  </property>
  <property fmtid="{D5CDD505-2E9C-101B-9397-08002B2CF9AE}" pid="65" name="SeccionesDocumento">
    <vt:lpwstr>0</vt:lpwstr>
  </property>
  <property fmtid="{D5CDD505-2E9C-101B-9397-08002B2CF9AE}" pid="66" name="CTmsNumRadicacionDoc">
    <vt:lpwstr>CTmsNumRadicacionDoc</vt:lpwstr>
  </property>
  <property fmtid="{D5CDD505-2E9C-101B-9397-08002B2CF9AE}" pid="67" name="SerialCertificado">
    <vt:lpwstr> </vt:lpwstr>
  </property>
  <property fmtid="{D5CDD505-2E9C-101B-9397-08002B2CF9AE}" pid="68" name="TMSV_ID_VERSION">
    <vt:lpwstr>3</vt:lpwstr>
  </property>
  <property fmtid="{D5CDD505-2E9C-101B-9397-08002B2CF9AE}" pid="69" name="EstadoVisualizacion">
    <vt:lpwstr>Edicion</vt:lpwstr>
  </property>
  <property fmtid="{D5CDD505-2E9C-101B-9397-08002B2CF9AE}" pid="70" name="TMSAUTORIZACION1">
    <vt:lpwstr>MIIBKwYJKwYBBAGCN1gDoIIBHDCCARgGCisGAQQBgjdYAwGgggEIMIIBBAIDAgABAgJmEAICAQAEEAAAAAAAAAAAAAAAAAAAAAAEEPJc+d746vKd382Zbfnt09gEgdBz4CruaTEN6eH/G/RIYn4/FhtaKVu/qxRvSwUOuk7RT7wa9/h2axUc+Zoc0Q6X+98+tJm1jHM+</vt:lpwstr>
  </property>
  <property fmtid="{D5CDD505-2E9C-101B-9397-08002B2CF9AE}" pid="71" name="TMSAUTORIZACION2">
    <vt:lpwstr>wqb3X3advb/7LNU7OlUqa5K7x/3AVSMDCGt++zOgVhkArznVspHwWWrTygJ/8K0/odZTbqYCHVLIEPmmVISZZg4Y8G+Vn77aprItpsiEDjDk9EXQh49jE65O9n3eInd2D0x4+KMonK85ITa4QFiJTRVYCb3kft99kx4jN3RYs/LM13pZhR2GsI21vr0aZ57gI3GXr6kR</vt:lpwstr>
  </property>
  <property fmtid="{D5CDD505-2E9C-101B-9397-08002B2CF9AE}" pid="72" name="TMSAUTORIZACION3">
    <vt:lpwstr>tWaD</vt:lpwstr>
  </property>
  <property fmtid="{D5CDD505-2E9C-101B-9397-08002B2CF9AE}" pid="73" name="TMSAUTORIZACION_ITEMS">
    <vt:lpwstr>MGIGCSsGAQQBgjdYA6BVMFMGCisGAQQBgjdYAwGgRTBDAgMCAAECAmYQAgIBAAQQAAAAAAAAAAAAAAAAAAAAAAQQs1iWddfY7LbqYoccjAcx7AQQlC7UdkX51cHGtQbkJVIKdw==</vt:lpwstr>
  </property>
  <property fmtid="{D5CDD505-2E9C-101B-9397-08002B2CF9AE}" pid="74" name="TMSURLRAD1">
    <vt:lpwstr>MIIBXAYJKwYBBAGCN1gDoIIBTTCCAUkGCisGAQQBgjdYAwGgggE5MIIBNQIDAgABAgJmEAICAQAEEAAAAAAAAAAAAAAAAAAAAAAEEEksRtrW0irO0EjH5APqDQ4EggEAmsPA94y/hFnpoXMV6gHdTtiD1mYMmKsml0r6Y5ZTHNHTh+46NqFim84Ko8obw/9NblR4Eyfp</vt:lpwstr>
  </property>
  <property fmtid="{D5CDD505-2E9C-101B-9397-08002B2CF9AE}" pid="75" name="TMSURLRAD2">
    <vt:lpwstr>SKkZf3STwPu1St+J7oJIbVGj1M0nEgzla9WrTOsFJwDqkaYEDRi9tjc7OFNqMPRQPNxC37FOK2NxSlgZrUlkNd6wb6L2OnpKU7MnAKxBSh++wERkPp8Hq1+nkUoqqLHqvuR1p0heNpG5gwT2LAzAHEjFNzXvASor34C4Wd7nx7jKqt2gOY2oiFoB/WMUQPzDcfn/axjg</vt:lpwstr>
  </property>
  <property fmtid="{D5CDD505-2E9C-101B-9397-08002B2CF9AE}" pid="76" name="TMSURLRAD3">
    <vt:lpwstr>gF8RskRr3I+sG0tUyRzqpU/vkW7vN14xuv4+nrdOIwpEP5OVaR1lJmwE9uvmCep82RoMJQ==</vt:lpwstr>
  </property>
  <property fmtid="{D5CDD505-2E9C-101B-9397-08002B2CF9AE}" pid="77" name="TMSURLRAD_ITEMS">
    <vt:lpwstr>MGIGCSsGAQQBgjdYA6BVMFMGCisGAQQBgjdYAwGgRTBDAgMCAAECAmYQAgIBAAQQAAAAAAAAAAAAAAAAAAAAAAQQ2aoHskt5j9QWx1I8ZRNitwQQXNZpfXidC9yNAcvv7fnzXg==</vt:lpwstr>
  </property>
  <property fmtid="{D5CDD505-2E9C-101B-9397-08002B2CF9AE}" pid="78" name="TMSURLUP1">
    <vt:lpwstr>MIICLAYJKwYBBAGCN1gDoIICHTCCAhkGCisGAQQBgjdYAwGgggIJMIICBQIDAgABAgJmEAICAQAEEAAAAAAAAAAAAAAAAAAAAAAEEE/PFammSXdYQ9iXWX7N2QcEggHQPIgndnREwiquQXt+SJnovqqsQ7lw6TeNXHl6HeqMv+YpmYJWhameHkDJaEIeYr2QUI7VyWH9</vt:lpwstr>
  </property>
  <property fmtid="{D5CDD505-2E9C-101B-9397-08002B2CF9AE}" pid="79" name="TMSURLUP2">
    <vt:lpwstr>1yoAaN3Q7b5HC3rNuEQEVwH6X9EajQGNhOXFTeNah0DmuZaeZvzQ8lrCS1tKUINi/RECKNPVNoSat6gATqsxaSAR61yQZvI3PfHFUnKDLGmNVHKopwPgC1OOUMgfKUoracWVGmoxd50jnjq0Xv6aFobLRdM5giGmfUIPBqfJKi9aqkcrUvV5hS+2LAcrHZ0rQ5g7MWAj</vt:lpwstr>
  </property>
  <property fmtid="{D5CDD505-2E9C-101B-9397-08002B2CF9AE}" pid="80" name="TMSURLUP3">
    <vt:lpwstr>4dA/NXPPR8VP12zn/v2WSLcqHPnBC8utFttF5rQTXsBNq5UPNu5Dbia1UGfb3S5/b8+oRCpk5HgaYkEc1iWybFv/P4ityWa4LALPc7m93XB1/lWnmh50CLXlcuH/VjCYYtToK2h074coLCC93YY9UuXxD1aADdAxjPW2f5a4A0gWAilj3EA8V7OmfpQMWoNORaibstSe</vt:lpwstr>
  </property>
  <property fmtid="{D5CDD505-2E9C-101B-9397-08002B2CF9AE}" pid="81" name="TMSURLUP4">
    <vt:lpwstr>LgYbB6S6PgULmjN+fu8FUJW6FsB73WsovrSb7R290pKuhCKUKcBBYjw1lziaOw2w2a22wGh8xyAyXi4f5GCi219P1BpbGnAylEoR7AZgPzcgUXnB+MH0nXXBvn/mqmJDSoAvYuf8XsWLkfqSfNM=</vt:lpwstr>
  </property>
  <property fmtid="{D5CDD505-2E9C-101B-9397-08002B2CF9AE}" pid="82" name="TMSURLUP_ITEMS">
    <vt:lpwstr>MGIGCSsGAQQBgjdYA6BVMFMGCisGAQQBgjdYAwGgRTBDAgMCAAECAmYQAgIBAAQQAAAAAAAAAAAAAAAAAAAAAAQQziy4648kyR93q8Sqe5jTgAQQj6ElQn7WNV/3s4Btsp2U4Q==</vt:lpwstr>
  </property>
  <property fmtid="{D5CDD505-2E9C-101B-9397-08002B2CF9AE}" pid="83" name="TMSUSER">
    <vt:lpwstr>MFoGCSsGAQQBgjdYA6BNMEsGCisGAQQBgjdYAwGgPTA7AgMCAAECAmYDAgIAwAQI_x000d_
Yl2yA9nVXeEEEKe5hzfDD/QNkPR+va1Ke6YEEAu2KDWmBYoY8r9Y4C+HOOM=_x000d_
</vt:lpwstr>
  </property>
  <property fmtid="{D5CDD505-2E9C-101B-9397-08002B2CF9AE}" pid="84" name="TMSPARAM1">
    <vt:lpwstr>MIIBfAYJKwYBBAGCN1gDoIIBbTCCAWkGCisGAQQBgjdYAwGgggFZMIIBVQIDAgABAgJmEAICAQAEEAAAAAAAAAAAAAAAAAAAAAAEECnRlSEHAsScEkOyCDW2TgIEggEgITGqyzCYEXUqNuoh8LuVNHhWaZwOkHgzm/O44U/g5ajBY7cAYmqqIgfX55FDgKVM2v3B7Qkl</vt:lpwstr>
  </property>
  <property fmtid="{D5CDD505-2E9C-101B-9397-08002B2CF9AE}" pid="85" name="TMSPARAM2">
    <vt:lpwstr>nmusOoK/cq+7YhLxrWugOyK+xhK9wVkxuhIdkgcqXUH3ECRWlcwUjGngDSzAyLuUqS4Hq/WwsOGEuEHtlEC4RdHTyIT618KbAqbKygWfc52/258NYDTkqhUag3KnLUUXkJhtyltTvj+GHwgRogvfNsKEQax4xKZm8lSG4TR4o1Ic4iB1t2ojdVNYcF9irIRWUNyjIwqG</vt:lpwstr>
  </property>
  <property fmtid="{D5CDD505-2E9C-101B-9397-08002B2CF9AE}" pid="86" name="TMSPARAM3">
    <vt:lpwstr>A/MSz/aq1cJuctLJTu/IbJZhAK3bSLEth7w8HaMlbiXhG6Ipg9dHjdAQTFM3YqiwGBD/Laf6IfwChW+jS8GeTd8m1+ghyuEH67YdHty97o/BS+Z3</vt:lpwstr>
  </property>
  <property fmtid="{D5CDD505-2E9C-101B-9397-08002B2CF9AE}" pid="87" name="TMSPARAM_ITEMS">
    <vt:lpwstr>MGIGCSsGAQQBgjdYA6BVMFMGCisGAQQBgjdYAwGgRTBDAgMCAAECAmYQAgIBAAQQAAAAAAAAAAAAAAAAAAAAAAQQChQYdeK3yBGGc7BJ9zPMxAQQ0DfDeL1L+fT7wW/kYqXDMg==</vt:lpwstr>
  </property>
  <property fmtid="{D5CDD505-2E9C-101B-9397-08002B2CF9AE}" pid="88" name="TMSTDOC">
    <vt:lpwstr>MGIGCSsGAQQBgjdYA6BVMFMGCisGAQQBgjdYAwGgRTBDAgMCAAECAmYQAgIBAAQQAAAAAAAAAAAAAAAAAAAAAAQQRPRB8GzymOqLgwkFxOkvQgQQ53p4fHLpAv+e1/8umDKf5w==</vt:lpwstr>
  </property>
  <property fmtid="{D5CDD505-2E9C-101B-9397-08002B2CF9AE}" pid="89" name="TMSFNAME1">
    <vt:lpwstr>MIG2BgkrBgEEAYI3WAOggagwgaUGCisGAQQBgjdYAwGggZYwgZMCAwIAAQICZhACAgEABBAAAAAAAAAAAAAAAAAAAAAABBAGHgv+3rYr1B6/KS0Lf0fxBGD9lnOvn8wgOAvuVzP3gLNUybZdgGFzA3G1js16BQMDZt+9Kb/uMCVaEor8ETBEBAfc1CxX0T+B+V3KOXDy</vt:lpwstr>
  </property>
  <property fmtid="{D5CDD505-2E9C-101B-9397-08002B2CF9AE}" pid="90" name="TMSFNAME2">
    <vt:lpwstr>kFZY8X2muK5zjZqGoK9WKouYePrjDtY+xNOsK/jJWr0cf2s=</vt:lpwstr>
  </property>
  <property fmtid="{D5CDD505-2E9C-101B-9397-08002B2CF9AE}" pid="91" name="TMSFNAME_ITEMS">
    <vt:lpwstr>MGIGCSsGAQQBgjdYA6BVMFMGCisGAQQBgjdYAwGgRTBDAgMCAAECAmYQAgIBAAQQAAAAAAAAAAAAAAAAAAAAAAQQZilxK24g26Zrf6wkECnfLQQQeTXKG/8HA4GJfF40kwHX0Q==</vt:lpwstr>
  </property>
  <property fmtid="{D5CDD505-2E9C-101B-9397-08002B2CF9AE}" pid="92" name="TMSPOBLAR">
    <vt:lpwstr>MGIGCSsGAQQBgjdYA6BVMFMGCisGAQQBgjdYAwGgRTBDAgMCAAECAmYQAgIBAAQQAAAAAAAAAAAAAAAAAAAAAAQQpq6Ey8TQkySPvb0snYps7wQQqCI28icSlJ4wISzhdpriYw==</vt:lpwstr>
  </property>
  <property fmtid="{D5CDD505-2E9C-101B-9397-08002B2CF9AE}" pid="93" name="TMSWSQD1">
    <vt:lpwstr>MIIBOwYJKwYBBAGCN1gDoIIBLDCCASgGCisGAQQBgjdYAwGgggEYMIIBFAIDAgABAgJmEAICAQAEEAAAAAAAAAAAAAAAAAAAAAAEEInLXZ5o6j9RP1aSKbvPTxYEgeAOMcKza8y39TBlMWU5uh80U3XsrudKy9cCosUlG6RxP5rpzkFsjJt/ZtrXKZaQ4wR8/IFdoVMm</vt:lpwstr>
  </property>
  <property fmtid="{D5CDD505-2E9C-101B-9397-08002B2CF9AE}" pid="94" name="TMSWSQD2">
    <vt:lpwstr>/4IYRcD2q+JMpJWiyk4UOODl2ofGNL3Ff0LBfdbT+YffjzAbHKAm71vnJ1MTLKf4KxvGqz8fk2I9NRx+iz8xSHQAYF1fuFVyr7RLFWTxlut7X93t1gz442F1zWWYsGcV4CKnEy5iHc1u6LrNSkDP1zE15JqlLayhYbd88Ae0yN2BGij+aYkbTPJ353ovqX8ntRbRQIDy</vt:lpwstr>
  </property>
  <property fmtid="{D5CDD505-2E9C-101B-9397-08002B2CF9AE}" pid="95" name="TMSWSQD3">
    <vt:lpwstr>MHVL/K2i9CbniWw2xrVf11vYuw==</vt:lpwstr>
  </property>
  <property fmtid="{D5CDD505-2E9C-101B-9397-08002B2CF9AE}" pid="96" name="TMSWSQD_ITEMS">
    <vt:lpwstr>MGIGCSsGAQQBgjdYA6BVMFMGCisGAQQBgjdYAwGgRTBDAgMCAAECAmYQAgIBAAQQAAAAAAAAAAAAAAAAAAAAAAQQDu7bWMLm1qMLx/oA7XTGHQQQIhOcONxDrNKmdIvuJ+0hPA==</vt:lpwstr>
  </property>
  <property fmtid="{D5CDD505-2E9C-101B-9397-08002B2CF9AE}" pid="97" name="TMSINSTANCIA">
    <vt:lpwstr>MGIGCSsGAQQBgjdYA6BVMFMGCisGAQQBgjdYAwGgRTBDAgMCAAECAmYQAgIBAAQQAAAAAAAAAAAAAAAAAAAAAAQQxaE1BdLDL7lQYGL+ctateAQQI9bvHixKC3VdyBZRmyZxZQ==</vt:lpwstr>
  </property>
  <property fmtid="{D5CDD505-2E9C-101B-9397-08002B2CF9AE}" pid="98" name="TMSSERVIDOR">
    <vt:lpwstr>MGIGCSsGAQQBgjdYA6BVMFMGCisGAQQBgjdYAwGgRTBDAgMCAAECAmYQAgIBAAQQAAAAAAAAAAAAAAAAAAAAAAQQK46ygHnRd3YFY+QFZfdczgQQezJKi7TpGNSs44AQ+hgKvQ==</vt:lpwstr>
  </property>
  <property fmtid="{D5CDD505-2E9C-101B-9397-08002B2CF9AE}" pid="99" name="CLAVEWORD">
    <vt:lpwstr>MIGCBgkrBgEEAYI3WAOgdTBzBgorBgEEAYI3WAMBoGUwYwIDAgABAgJmEAICAQAEEAAAAAAAAAAAAAAAAAAAAAAEENi6KqVJQyRBIwBABxXyFtEEMKNVSgIINsLbsrwf8ZvMCwN1WV5gY9ld3E8QPuPI71ckM3K1HQQMeRhsdw2awFb3uQ==</vt:lpwstr>
  </property>
  <property fmtid="{D5CDD505-2E9C-101B-9397-08002B2CF9AE}" pid="100" name="TMSFIRMADO">
    <vt:lpwstr>MGIGCSsGAQQBgjdYA6BVMFMGCisGAQQBgjdYAwGgRTBDAgMCAAECAmYQAgIBAAQQAAAAAAAAAAAAAAAAAAAAAAQQBkJOARDVeV6w1TeIUkpRkQQQvtFlmyo13FBa/n1aFUu/Hg==</vt:lpwstr>
  </property>
  <property fmtid="{D5CDD505-2E9C-101B-9397-08002B2CF9AE}" pid="101" name="TMSPOBLADO">
    <vt:lpwstr>MGIGCSsGAQQBgjdYA6BVMFMGCisGAQQBgjdYAwGgRTBDAgMCAAECAmYQAgIBAAQQAAAAAAAAAAAAAAAAAAAAAAQQm5FJpozZhGXXoe6CKy26ugQQe3q+TVDohfz/vMKVpUaTMg==</vt:lpwstr>
  </property>
  <property fmtid="{D5CDD505-2E9C-101B-9397-08002B2CF9AE}" pid="102" name="AmbienteTMS">
    <vt:lpwstr>SIAPINC</vt:lpwstr>
  </property>
  <property fmtid="{D5CDD505-2E9C-101B-9397-08002B2CF9AE}" pid="103" name="C_TMS_URL_WSRadicacion1">
    <vt:lpwstr>https://siapinc4.cancer.gov.co:443/TMS.INTEROPDOC.SIAPINC/ServiceInterop.svc?wsdl</vt:lpwstr>
  </property>
  <property fmtid="{D5CDD505-2E9C-101B-9397-08002B2CF9AE}" pid="104" name="UrlWSGenerico">
    <vt:lpwstr>https://siapinc4.cancer.gov.co:443/TMS.INTEGRATOR.SIAPINC/WSGenerico/ServiceTMS.svc?wsdl</vt:lpwstr>
  </property>
  <property fmtid="{D5CDD505-2E9C-101B-9397-08002B2CF9AE}" pid="105" name="C_TMS_URL_WSRadicacion">
    <vt:lpwstr>https://siapinc4.cancer.gov.co:443/SIAPINC/ModuloWebService/WSRadicacion/WSRadicacion.asmx?wsdl</vt:lpwstr>
  </property>
  <property fmtid="{D5CDD505-2E9C-101B-9397-08002B2CF9AE}" pid="106" name="C_TmsUrlUploadFileRadicado">
    <vt:lpwstr>https://siapinc4.cancer.gov.co:443/SIAPINC/moduloInterfaz/TWAIN/csRecibirArchivo.asp?IdDoc=@IdDoc@&amp;Usuario=@IdUsuario@&amp;Pagina=1&amp;TipoDoc=@IdTipoDoc@&amp;origen=TMSPDF&amp;filename=@FileName@</vt:lpwstr>
  </property>
  <property fmtid="{D5CDD505-2E9C-101B-9397-08002B2CF9AE}" pid="107" name="C_TMS_URL_CodigoBarras">
    <vt:lpwstr>https://siapinc4.cancer.gov.co:443/SIAPINC/CodeBar/CodeBarDin.asp?t=CODE128&amp;al=36&amp;ah=214&amp;d=</vt:lpwstr>
  </property>
  <property fmtid="{D5CDD505-2E9C-101B-9397-08002B2CF9AE}" pid="108" name="TMSTICKET">
    <vt:lpwstr>22/03/2024 10:34:22</vt:lpwstr>
  </property>
  <property fmtid="{D5CDD505-2E9C-101B-9397-08002B2CF9AE}" pid="109" name="TMSPROCESOCICLO">
    <vt:lpwstr>Activo</vt:lpwstr>
  </property>
  <property fmtid="{D5CDD505-2E9C-101B-9397-08002B2CF9AE}" pid="110" name="TMSVIGENCIA">
    <vt:lpwstr>1</vt:lpwstr>
  </property>
  <property fmtid="{D5CDD505-2E9C-101B-9397-08002B2CF9AE}" pid="111" name="ID_primarioPRD">
    <vt:lpwstr>1</vt:lpwstr>
  </property>
  <property fmtid="{D5CDD505-2E9C-101B-9397-08002B2CF9AE}" pid="112" name="id_tipodoc">
    <vt:lpwstr>454</vt:lpwstr>
  </property>
  <property fmtid="{D5CDD505-2E9C-101B-9397-08002B2CF9AE}" pid="113" name="id_documento">
    <vt:lpwstr>893536</vt:lpwstr>
  </property>
  <property fmtid="{D5CDD505-2E9C-101B-9397-08002B2CF9AE}" pid="114" name="id_usuario">
    <vt:lpwstr>id_usuario</vt:lpwstr>
  </property>
  <property fmtid="{D5CDD505-2E9C-101B-9397-08002B2CF9AE}" pid="115" name="ClaveUsuarioRadicador1">
    <vt:lpwstr>MIG2BgkrBgEEAYI3WAOggagwgaUGCisGAQQBgjdYAwGggZYwgZMCAwIAAQICZhAC
AgEABBAAAAAAAAAAAAAAAAAAAAAABBDPfzpooxAIoWB2O7IF2p9uBGBi16ipGOzT
rXIXYkMCvI0/6F2mH//lPMgkFNGsiCvaMZz68ENn/SodMODkYmmL93fZHuUDSXg2
S/8we</vt:lpwstr>
  </property>
  <property fmtid="{D5CDD505-2E9C-101B-9397-08002B2CF9AE}" pid="116" name="ClaveUsuarioRadicador2">
    <vt:lpwstr>BSUMR6UEwHkzUC3os2w07xNewdY7xMGtmIN1WZx8y1+rEZdqL4=</vt:lpwstr>
  </property>
  <property fmtid="{D5CDD505-2E9C-101B-9397-08002B2CF9AE}" pid="117" name="ClaveUsuarioRadicador_ITEMS">
    <vt:lpwstr>MGIGCSsGAQQBgjdYA6BVMFMGCisGAQQBgjdYAwGgRTBDAgMCAAECAmYQAgIBAAQQAAAAAAAAAAAAAAAAAAAAAAQQewLVkSoipdATJqNdpfC/LwQQGRKDoVisgfV/mvoP7/wzOQ==</vt:lpwstr>
  </property>
  <property fmtid="{D5CDD505-2E9C-101B-9397-08002B2CF9AE}" pid="118" name="id_solicitud">
    <vt:lpwstr>INC-CD-24-00178.3</vt:lpwstr>
  </property>
  <property fmtid="{D5CDD505-2E9C-101B-9397-08002B2CF9AE}" pid="119" name="IdNivel">
    <vt:lpwstr>39</vt:lpwstr>
  </property>
  <property fmtid="{D5CDD505-2E9C-101B-9397-08002B2CF9AE}" pid="120" name="NombreNivel">
    <vt:lpwstr>DOCENCIA</vt:lpwstr>
  </property>
  <property fmtid="{D5CDD505-2E9C-101B-9397-08002B2CF9AE}" pid="121" name="NumeroRadicado">
    <vt:lpwstr>F-24-000090</vt:lpwstr>
  </property>
  <property fmtid="{D5CDD505-2E9C-101B-9397-08002B2CF9AE}" pid="122" name="IdEstadoDocumento">
    <vt:lpwstr>RA</vt:lpwstr>
  </property>
  <property fmtid="{D5CDD505-2E9C-101B-9397-08002B2CF9AE}" pid="123" name="IdNegCDDocumentoOficial">
    <vt:lpwstr>0</vt:lpwstr>
  </property>
  <property fmtid="{D5CDD505-2E9C-101B-9397-08002B2CF9AE}" pid="124" name="Elaboro">
    <vt:lpwstr>Diego Andres Paez Gomez</vt:lpwstr>
  </property>
  <property fmtid="{D5CDD505-2E9C-101B-9397-08002B2CF9AE}" pid="125" name="CargoElaboro">
    <vt:lpwstr>Profesional Universitario</vt:lpwstr>
  </property>
  <property fmtid="{D5CDD505-2E9C-101B-9397-08002B2CF9AE}" pid="126" name="DeptoElaboro">
    <vt:lpwstr>Oficina Asesora de Planeación y Sistemas</vt:lpwstr>
  </property>
  <property fmtid="{D5CDD505-2E9C-101B-9397-08002B2CF9AE}" pid="127" name="FechaElaboro">
    <vt:lpwstr>11-03-2024</vt:lpwstr>
  </property>
  <property fmtid="{D5CDD505-2E9C-101B-9397-08002B2CF9AE}" pid="128" name="Aprobo">
    <vt:lpwstr>Magda Lorena Jimenez Castaño</vt:lpwstr>
  </property>
  <property fmtid="{D5CDD505-2E9C-101B-9397-08002B2CF9AE}" pid="129" name="CargoAprobo">
    <vt:lpwstr>Coordinadora</vt:lpwstr>
  </property>
  <property fmtid="{D5CDD505-2E9C-101B-9397-08002B2CF9AE}" pid="130" name="DeptoAprobo">
    <vt:lpwstr>Grupo Área de Docencia</vt:lpwstr>
  </property>
  <property fmtid="{D5CDD505-2E9C-101B-9397-08002B2CF9AE}" pid="131" name="FechaAprobo">
    <vt:lpwstr>22-03-2024</vt:lpwstr>
  </property>
  <property fmtid="{D5CDD505-2E9C-101B-9397-08002B2CF9AE}" pid="132" name="RPTConteo">
    <vt:lpwstr>1</vt:lpwstr>
  </property>
  <property fmtid="{D5CDD505-2E9C-101B-9397-08002B2CF9AE}" pid="133" name="RPTRegxPag">
    <vt:lpwstr>15</vt:lpwstr>
  </property>
  <property fmtid="{D5CDD505-2E9C-101B-9397-08002B2CF9AE}" pid="134" name="MSIP_Label_f3f52064-fb2e-48bf-ad09-feb5171c0434_Enabled">
    <vt:lpwstr>true</vt:lpwstr>
  </property>
  <property fmtid="{D5CDD505-2E9C-101B-9397-08002B2CF9AE}" pid="135" name="MSIP_Label_f3f52064-fb2e-48bf-ad09-feb5171c0434_SetDate">
    <vt:lpwstr>2024-12-11T18:15:45Z</vt:lpwstr>
  </property>
  <property fmtid="{D5CDD505-2E9C-101B-9397-08002B2CF9AE}" pid="136" name="MSIP_Label_f3f52064-fb2e-48bf-ad09-feb5171c0434_Method">
    <vt:lpwstr>Privileged</vt:lpwstr>
  </property>
  <property fmtid="{D5CDD505-2E9C-101B-9397-08002B2CF9AE}" pid="137" name="MSIP_Label_f3f52064-fb2e-48bf-ad09-feb5171c0434_Name">
    <vt:lpwstr>[usointerno-e]</vt:lpwstr>
  </property>
  <property fmtid="{D5CDD505-2E9C-101B-9397-08002B2CF9AE}" pid="138" name="MSIP_Label_f3f52064-fb2e-48bf-ad09-feb5171c0434_SiteId">
    <vt:lpwstr>d8c96373-271c-4341-a701-0509eadaaba1</vt:lpwstr>
  </property>
  <property fmtid="{D5CDD505-2E9C-101B-9397-08002B2CF9AE}" pid="139" name="MSIP_Label_f3f52064-fb2e-48bf-ad09-feb5171c0434_ActionId">
    <vt:lpwstr>9b5ee9fb-f606-4683-9300-33779ce62c96</vt:lpwstr>
  </property>
  <property fmtid="{D5CDD505-2E9C-101B-9397-08002B2CF9AE}" pid="140" name="MSIP_Label_f3f52064-fb2e-48bf-ad09-feb5171c0434_ContentBits">
    <vt:lpwstr>0</vt:lpwstr>
  </property>
</Properties>
</file>